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2992141" w:rsidR="00C23E50" w:rsidRPr="00234CFA" w:rsidRDefault="00C23E50" w:rsidP="00C23E50">
      <w:pPr>
        <w:tabs>
          <w:tab w:val="left" w:pos="2694"/>
        </w:tabs>
        <w:ind w:left="1440" w:hanging="1440"/>
        <w:rPr>
          <w:b/>
          <w:bCs/>
          <w:sz w:val="24"/>
        </w:rPr>
      </w:pPr>
      <w:r w:rsidRPr="00234CFA">
        <w:rPr>
          <w:b/>
          <w:bCs/>
          <w:sz w:val="24"/>
        </w:rPr>
        <w:t xml:space="preserve">Job title: </w:t>
      </w:r>
      <w:r w:rsidR="0027355B" w:rsidRPr="0027355B">
        <w:rPr>
          <w:b/>
          <w:bCs/>
          <w:sz w:val="24"/>
        </w:rPr>
        <w:t>Community Safety Project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674"/>
        <w:gridCol w:w="2976"/>
      </w:tblGrid>
      <w:tr w:rsidR="00A268A6" w:rsidRPr="003613A7" w14:paraId="784964DE" w14:textId="77777777" w:rsidTr="00F3304D">
        <w:trPr>
          <w:trHeight w:val="316"/>
          <w:tblHeader/>
        </w:trPr>
        <w:tc>
          <w:tcPr>
            <w:tcW w:w="677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97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6D1B56" w:rsidRPr="003613A7" w14:paraId="492752A0" w14:textId="77777777" w:rsidTr="00D1797E">
        <w:trPr>
          <w:trHeight w:val="284"/>
        </w:trPr>
        <w:tc>
          <w:tcPr>
            <w:tcW w:w="309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2AF8F30" w14:textId="77777777" w:rsidR="006D1B56" w:rsidRPr="00252CB3" w:rsidRDefault="006D1B56" w:rsidP="006D1B56">
            <w:pPr>
              <w:rPr>
                <w:b/>
                <w:bCs/>
                <w:sz w:val="24"/>
              </w:rPr>
            </w:pPr>
            <w:r w:rsidRPr="00252CB3">
              <w:rPr>
                <w:b/>
                <w:bCs/>
                <w:sz w:val="24"/>
              </w:rPr>
              <w:t xml:space="preserve">Qualifications / </w:t>
            </w:r>
          </w:p>
          <w:p w14:paraId="1414E5B4" w14:textId="77777777" w:rsidR="006D1B56" w:rsidRPr="00252CB3" w:rsidRDefault="006D1B56" w:rsidP="006D1B56">
            <w:pPr>
              <w:rPr>
                <w:b/>
                <w:bCs/>
                <w:sz w:val="24"/>
              </w:rPr>
            </w:pPr>
            <w:r w:rsidRPr="00252CB3">
              <w:rPr>
                <w:b/>
                <w:bCs/>
                <w:sz w:val="24"/>
              </w:rPr>
              <w:t>Professional Registration/</w:t>
            </w:r>
          </w:p>
          <w:p w14:paraId="00BCE5E3" w14:textId="77777777" w:rsidR="006D1B56" w:rsidRPr="00252CB3" w:rsidRDefault="006D1B56" w:rsidP="006D1B56">
            <w:pPr>
              <w:rPr>
                <w:b/>
                <w:bCs/>
                <w:sz w:val="24"/>
              </w:rPr>
            </w:pPr>
            <w:r w:rsidRPr="00252CB3">
              <w:rPr>
                <w:b/>
                <w:bCs/>
                <w:sz w:val="24"/>
              </w:rPr>
              <w:t>Membership</w:t>
            </w:r>
          </w:p>
          <w:p w14:paraId="69CBF17B" w14:textId="77777777" w:rsidR="006D1B56" w:rsidRPr="00252CB3" w:rsidRDefault="006D1B56" w:rsidP="006D1B56">
            <w:pPr>
              <w:rPr>
                <w:sz w:val="24"/>
              </w:rPr>
            </w:pPr>
          </w:p>
          <w:p w14:paraId="4FFBE87B" w14:textId="0ED4B438" w:rsidR="006D1B56" w:rsidRPr="00252CB3" w:rsidRDefault="006D1B56" w:rsidP="006D1B56">
            <w:pPr>
              <w:rPr>
                <w:b/>
                <w:bCs/>
                <w:i/>
                <w:i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5A0D400D" w:rsidR="006D1B56" w:rsidRPr="000B6E30" w:rsidRDefault="00EC2322" w:rsidP="000B6E30">
            <w:pPr>
              <w:rPr>
                <w:sz w:val="24"/>
              </w:rPr>
            </w:pPr>
            <w:r w:rsidRPr="000B6E30">
              <w:rPr>
                <w:sz w:val="24"/>
              </w:rPr>
              <w:t>Educated to NVQ Level 3 / A Level or equivalent experience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24D55023" w:rsidR="006D1B56" w:rsidRPr="00252CB3" w:rsidRDefault="006D1B56" w:rsidP="006D1B56">
            <w:pPr>
              <w:rPr>
                <w:color w:val="000000"/>
                <w:sz w:val="24"/>
              </w:rPr>
            </w:pPr>
            <w:r w:rsidRPr="00EC1852">
              <w:rPr>
                <w:color w:val="000000"/>
                <w:sz w:val="24"/>
              </w:rPr>
              <w:t>Application Form</w:t>
            </w:r>
            <w:r>
              <w:rPr>
                <w:color w:val="000000"/>
                <w:sz w:val="24"/>
              </w:rPr>
              <w:t xml:space="preserve"> </w:t>
            </w:r>
            <w:r w:rsidRPr="00EC1852">
              <w:rPr>
                <w:color w:val="000000"/>
                <w:sz w:val="24"/>
              </w:rPr>
              <w:t>/ Interview</w:t>
            </w:r>
          </w:p>
        </w:tc>
      </w:tr>
      <w:tr w:rsidR="00786867" w:rsidRPr="003613A7" w14:paraId="6552FAAC" w14:textId="77777777" w:rsidTr="00D1797E">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0FC10F9" w14:textId="77777777" w:rsidR="00786867" w:rsidRPr="00252CB3" w:rsidRDefault="00786867" w:rsidP="00786867">
            <w:pPr>
              <w:rPr>
                <w:sz w:val="24"/>
              </w:rPr>
            </w:pPr>
            <w:r w:rsidRPr="00252CB3">
              <w:rPr>
                <w:b/>
                <w:bCs/>
                <w:sz w:val="24"/>
              </w:rPr>
              <w:t>Experience</w:t>
            </w:r>
          </w:p>
          <w:p w14:paraId="11240C5B" w14:textId="77777777" w:rsidR="00786867" w:rsidRPr="00252CB3" w:rsidRDefault="00786867" w:rsidP="00786867">
            <w:pPr>
              <w:rPr>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C48F334" w14:textId="77777777" w:rsidR="00786867" w:rsidRPr="007E77F0" w:rsidRDefault="00786867" w:rsidP="007E77F0">
            <w:pPr>
              <w:rPr>
                <w:sz w:val="24"/>
              </w:rPr>
            </w:pPr>
            <w:r w:rsidRPr="007E77F0">
              <w:rPr>
                <w:sz w:val="24"/>
              </w:rPr>
              <w:t>Previous experience in a community safety, environmental enforcement, or similar role.</w:t>
            </w:r>
          </w:p>
          <w:p w14:paraId="2EFAC81D" w14:textId="45B4C9E8" w:rsidR="007E77F0" w:rsidRPr="007E77F0" w:rsidRDefault="007E77F0" w:rsidP="007E77F0">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430FE75" w:rsidR="00786867" w:rsidRPr="00252CB3" w:rsidRDefault="00D1797E" w:rsidP="00786867">
            <w:pPr>
              <w:rPr>
                <w:color w:val="000000"/>
                <w:sz w:val="24"/>
              </w:rPr>
            </w:pPr>
            <w:r w:rsidRPr="007E5B14">
              <w:rPr>
                <w:color w:val="000000"/>
                <w:sz w:val="24"/>
              </w:rPr>
              <w:t>Application Form</w:t>
            </w:r>
            <w:r>
              <w:rPr>
                <w:color w:val="000000"/>
                <w:sz w:val="24"/>
              </w:rPr>
              <w:t xml:space="preserve"> </w:t>
            </w:r>
            <w:r w:rsidRPr="007E5B14">
              <w:rPr>
                <w:color w:val="000000"/>
                <w:sz w:val="24"/>
              </w:rPr>
              <w:t>/ Interview</w:t>
            </w:r>
          </w:p>
        </w:tc>
      </w:tr>
      <w:tr w:rsidR="00786867" w:rsidRPr="003613A7" w14:paraId="14654B13" w14:textId="77777777" w:rsidTr="00D1797E">
        <w:trPr>
          <w:trHeight w:val="284"/>
        </w:trPr>
        <w:tc>
          <w:tcPr>
            <w:tcW w:w="3097" w:type="dxa"/>
            <w:vMerge/>
            <w:tcBorders>
              <w:top w:val="single" w:sz="4" w:space="0" w:color="auto"/>
              <w:left w:val="single" w:sz="4" w:space="0" w:color="auto"/>
              <w:right w:val="single" w:sz="4" w:space="0" w:color="auto"/>
            </w:tcBorders>
            <w:tcMar>
              <w:left w:w="108" w:type="dxa"/>
              <w:right w:w="108" w:type="dxa"/>
            </w:tcMar>
          </w:tcPr>
          <w:p w14:paraId="1BB61F73" w14:textId="77777777" w:rsidR="00786867" w:rsidRPr="00252CB3" w:rsidRDefault="00786867" w:rsidP="00786867">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8A7FEB" w14:textId="77777777" w:rsidR="00786867" w:rsidRPr="00D1797E" w:rsidRDefault="00786867" w:rsidP="00D1797E">
            <w:pPr>
              <w:rPr>
                <w:sz w:val="24"/>
              </w:rPr>
            </w:pPr>
            <w:r w:rsidRPr="00D1797E">
              <w:rPr>
                <w:sz w:val="24"/>
              </w:rPr>
              <w:t>Experience of supporting the development and delivery of community safety initiatives.</w:t>
            </w:r>
          </w:p>
          <w:p w14:paraId="34E14297" w14:textId="35B5DE9E" w:rsidR="00D1797E" w:rsidRPr="00D1797E" w:rsidRDefault="00D1797E" w:rsidP="00D1797E">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42B13" w14:textId="2059D5A0" w:rsidR="00786867" w:rsidRPr="00252CB3" w:rsidRDefault="00786867" w:rsidP="00786867">
            <w:pPr>
              <w:rPr>
                <w:color w:val="000000"/>
                <w:sz w:val="24"/>
              </w:rPr>
            </w:pPr>
            <w:r w:rsidRPr="00C04670">
              <w:rPr>
                <w:color w:val="000000"/>
                <w:sz w:val="24"/>
              </w:rPr>
              <w:t>Application Form / Interview</w:t>
            </w:r>
          </w:p>
        </w:tc>
      </w:tr>
      <w:tr w:rsidR="00786867" w:rsidRPr="003613A7" w14:paraId="1944BED3" w14:textId="77777777" w:rsidTr="00D1797E">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60C5329D" w14:textId="77777777" w:rsidR="00786867" w:rsidRPr="00252CB3" w:rsidRDefault="00786867" w:rsidP="00786867">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6FF9CC1" w14:textId="77777777" w:rsidR="00786867" w:rsidRPr="00D1797E" w:rsidRDefault="00786867" w:rsidP="00D1797E">
            <w:pPr>
              <w:rPr>
                <w:sz w:val="24"/>
              </w:rPr>
            </w:pPr>
            <w:r w:rsidRPr="00D1797E">
              <w:rPr>
                <w:sz w:val="24"/>
              </w:rPr>
              <w:t>Experience of preparing reports and presentations for senior staff or stakeholders.</w:t>
            </w:r>
          </w:p>
          <w:p w14:paraId="0833A0C2" w14:textId="12A4AF41" w:rsidR="00D1797E" w:rsidRPr="00D1797E" w:rsidRDefault="00D1797E" w:rsidP="00D1797E">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ADF49" w14:textId="530C9F77" w:rsidR="00786867" w:rsidRPr="00C04670" w:rsidRDefault="00786867" w:rsidP="00786867">
            <w:pPr>
              <w:rPr>
                <w:color w:val="000000"/>
                <w:sz w:val="24"/>
              </w:rPr>
            </w:pPr>
            <w:r w:rsidRPr="005D1022">
              <w:rPr>
                <w:color w:val="000000"/>
                <w:sz w:val="24"/>
              </w:rPr>
              <w:t>Application Form / Interview</w:t>
            </w:r>
          </w:p>
        </w:tc>
      </w:tr>
      <w:tr w:rsidR="00733196" w:rsidRPr="003613A7" w14:paraId="7E8A1546" w14:textId="77777777" w:rsidTr="00401A02">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733196" w:rsidRPr="00252CB3" w:rsidRDefault="00733196" w:rsidP="00733196">
            <w:pPr>
              <w:rPr>
                <w:b/>
                <w:bCs/>
                <w:sz w:val="24"/>
              </w:rPr>
            </w:pPr>
            <w:bookmarkStart w:id="1" w:name="_Hlk92295067"/>
            <w:r w:rsidRPr="00252CB3">
              <w:rPr>
                <w:b/>
                <w:bCs/>
                <w:sz w:val="24"/>
              </w:rPr>
              <w:t xml:space="preserve">Skills, Knowledge, Ability (including ability </w:t>
            </w:r>
          </w:p>
          <w:p w14:paraId="2FAEF0FB" w14:textId="77777777" w:rsidR="00733196" w:rsidRPr="00252CB3" w:rsidRDefault="00733196" w:rsidP="00733196">
            <w:pPr>
              <w:rPr>
                <w:b/>
                <w:bCs/>
                <w:sz w:val="24"/>
              </w:rPr>
            </w:pPr>
            <w:r w:rsidRPr="00252CB3">
              <w:rPr>
                <w:b/>
                <w:bCs/>
                <w:sz w:val="24"/>
              </w:rPr>
              <w:t>to develop knowledge,</w:t>
            </w:r>
          </w:p>
          <w:p w14:paraId="655F9A6F" w14:textId="77777777" w:rsidR="00733196" w:rsidRPr="00252CB3" w:rsidRDefault="00733196" w:rsidP="00733196">
            <w:pPr>
              <w:rPr>
                <w:b/>
                <w:bCs/>
                <w:sz w:val="24"/>
              </w:rPr>
            </w:pPr>
            <w:r w:rsidRPr="00252CB3">
              <w:rPr>
                <w:b/>
                <w:bCs/>
                <w:sz w:val="24"/>
              </w:rPr>
              <w:t xml:space="preserve"> skill or experience)</w:t>
            </w:r>
          </w:p>
          <w:p w14:paraId="1FB47895" w14:textId="77777777" w:rsidR="00733196" w:rsidRPr="00252CB3" w:rsidRDefault="00733196" w:rsidP="00733196">
            <w:pPr>
              <w:rPr>
                <w:color w:val="000000"/>
                <w:sz w:val="24"/>
                <w:highlight w:val="yellow"/>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0297997" w14:textId="77777777" w:rsidR="000B6E30" w:rsidRPr="000B6E30" w:rsidRDefault="000B6E30" w:rsidP="000B6E30">
            <w:pPr>
              <w:rPr>
                <w:sz w:val="24"/>
              </w:rPr>
            </w:pPr>
            <w:r w:rsidRPr="000B6E30">
              <w:rPr>
                <w:sz w:val="24"/>
              </w:rPr>
              <w:t>Knowledge and experience of relevant community safety legislation, including the Clean Neighbourhoods and Environment Act 2005, Anti-social Behaviour, Crime and Policing Act 2014, and Environmental Protection Act 1990.</w:t>
            </w:r>
          </w:p>
          <w:p w14:paraId="6982A0F3" w14:textId="55A6DC85" w:rsidR="007E77F0" w:rsidRPr="007E77F0" w:rsidRDefault="007E77F0" w:rsidP="007E77F0">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CE45B86" w:rsidR="00733196" w:rsidRPr="00252CB3" w:rsidRDefault="000B6E30" w:rsidP="00733196">
            <w:pPr>
              <w:rPr>
                <w:color w:val="000000"/>
                <w:sz w:val="24"/>
              </w:rPr>
            </w:pPr>
            <w:r w:rsidRPr="00DC330E">
              <w:rPr>
                <w:color w:val="000000"/>
                <w:sz w:val="24"/>
              </w:rPr>
              <w:t>Application Form / Interview</w:t>
            </w:r>
          </w:p>
        </w:tc>
      </w:tr>
      <w:tr w:rsidR="000B6E30" w:rsidRPr="003613A7" w14:paraId="4AD6BB9D" w14:textId="77777777" w:rsidTr="00401A02">
        <w:trPr>
          <w:trHeight w:val="284"/>
        </w:trPr>
        <w:tc>
          <w:tcPr>
            <w:tcW w:w="3097" w:type="dxa"/>
            <w:vMerge/>
            <w:tcBorders>
              <w:top w:val="single" w:sz="4" w:space="0" w:color="000000" w:themeColor="text1"/>
              <w:left w:val="single" w:sz="4" w:space="0" w:color="auto"/>
              <w:right w:val="single" w:sz="4" w:space="0" w:color="auto"/>
            </w:tcBorders>
            <w:tcMar>
              <w:left w:w="108" w:type="dxa"/>
              <w:right w:w="108" w:type="dxa"/>
            </w:tcMar>
          </w:tcPr>
          <w:p w14:paraId="1383BEF4" w14:textId="77777777" w:rsidR="000B6E30" w:rsidRPr="00252CB3" w:rsidRDefault="000B6E30" w:rsidP="00733196">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3E8B2F" w14:textId="77777777" w:rsidR="000B6E30" w:rsidRPr="007E77F0" w:rsidRDefault="000B6E30" w:rsidP="000B6E30">
            <w:pPr>
              <w:rPr>
                <w:sz w:val="24"/>
              </w:rPr>
            </w:pPr>
            <w:r w:rsidRPr="007E77F0">
              <w:rPr>
                <w:sz w:val="24"/>
              </w:rPr>
              <w:t>Strong communication skills to effectively share and obtain information.</w:t>
            </w:r>
          </w:p>
          <w:p w14:paraId="404164B7" w14:textId="77777777" w:rsidR="000B6E30" w:rsidRPr="007E77F0" w:rsidRDefault="000B6E30" w:rsidP="007E77F0">
            <w:pPr>
              <w:rPr>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1A4A9" w14:textId="7F97E217" w:rsidR="000B6E30" w:rsidRPr="00DC330E" w:rsidRDefault="000B6E30" w:rsidP="00733196">
            <w:pPr>
              <w:rPr>
                <w:color w:val="000000"/>
                <w:sz w:val="24"/>
              </w:rPr>
            </w:pPr>
            <w:r w:rsidRPr="00DC330E">
              <w:rPr>
                <w:color w:val="000000"/>
                <w:sz w:val="24"/>
              </w:rPr>
              <w:t>Application Form / Interview</w:t>
            </w:r>
          </w:p>
        </w:tc>
      </w:tr>
      <w:tr w:rsidR="00733196" w:rsidRPr="003613A7" w14:paraId="08D51436"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733196" w:rsidRPr="00252CB3" w:rsidRDefault="00733196" w:rsidP="00733196">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DEFDA4" w14:textId="77777777" w:rsidR="00045C01" w:rsidRPr="00045C01" w:rsidRDefault="00045C01" w:rsidP="00E35BB5">
            <w:pPr>
              <w:rPr>
                <w:sz w:val="24"/>
              </w:rPr>
            </w:pPr>
            <w:r w:rsidRPr="00045C01">
              <w:rPr>
                <w:sz w:val="24"/>
              </w:rPr>
              <w:t>Experience in assisting multi-agency partnership work and collaborative approaches to community safety.</w:t>
            </w:r>
          </w:p>
          <w:p w14:paraId="4E8C4516" w14:textId="1BC857DA" w:rsidR="002511D5" w:rsidRPr="00E35BB5" w:rsidRDefault="002511D5" w:rsidP="00E35BB5">
            <w:pPr>
              <w:rPr>
                <w:color w:val="000000"/>
                <w:sz w:val="24"/>
              </w:rPr>
            </w:pPr>
            <w:r w:rsidRPr="00E35BB5">
              <w:rPr>
                <w:color w:val="000000"/>
                <w:sz w:val="24"/>
              </w:rPr>
              <w:t xml:space="preserve">Strong customer service skills, with the ability to manage </w:t>
            </w:r>
            <w:r w:rsidRPr="00E35BB5">
              <w:rPr>
                <w:color w:val="000000"/>
                <w:sz w:val="24"/>
              </w:rPr>
              <w:lastRenderedPageBreak/>
              <w:t>multiple stakeholder relationships and deliver high-quality services that meet or exceed customer expectations.</w:t>
            </w:r>
          </w:p>
          <w:p w14:paraId="660FFFA2" w14:textId="27E559A6" w:rsidR="00733196" w:rsidRPr="00064C0C" w:rsidRDefault="00733196" w:rsidP="00064C0C">
            <w:pPr>
              <w:pStyle w:val="ListParagraph"/>
              <w:rPr>
                <w:rFonts w:ascii="Arial" w:hAnsi="Arial" w:cs="Arial"/>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443FF503" w:rsidR="00733196" w:rsidRPr="00252CB3" w:rsidRDefault="00733196" w:rsidP="00733196">
            <w:pPr>
              <w:rPr>
                <w:color w:val="000000"/>
                <w:sz w:val="24"/>
              </w:rPr>
            </w:pPr>
            <w:r w:rsidRPr="00DC330E">
              <w:rPr>
                <w:color w:val="000000"/>
                <w:sz w:val="24"/>
              </w:rPr>
              <w:lastRenderedPageBreak/>
              <w:t>Application Form / Interview</w:t>
            </w:r>
          </w:p>
        </w:tc>
      </w:tr>
      <w:tr w:rsidR="0084627F" w:rsidRPr="003613A7" w14:paraId="5341CF8D"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84627F" w:rsidRPr="00252CB3" w:rsidRDefault="0084627F" w:rsidP="0084627F">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D69E2AE" w14:textId="77777777" w:rsidR="0084627F" w:rsidRDefault="00F2577E" w:rsidP="00E35BB5">
            <w:pPr>
              <w:rPr>
                <w:color w:val="000000"/>
                <w:sz w:val="24"/>
              </w:rPr>
            </w:pPr>
            <w:r w:rsidRPr="00E35BB5">
              <w:rPr>
                <w:color w:val="000000"/>
                <w:sz w:val="24"/>
              </w:rPr>
              <w:t>Analytical skills to process and interpret data related to crime and ASB, producing reports and contributing to decision-making processes.</w:t>
            </w:r>
          </w:p>
          <w:p w14:paraId="1F8BE9F5" w14:textId="6A934A65" w:rsidR="00F74D92" w:rsidRPr="00E35BB5" w:rsidRDefault="00F74D92" w:rsidP="00E35BB5">
            <w:pPr>
              <w:rPr>
                <w:color w:val="000000"/>
                <w:sz w:val="24"/>
              </w:rPr>
            </w:pPr>
            <w:r w:rsidRPr="00E35BB5">
              <w:rPr>
                <w:color w:val="000000"/>
                <w:sz w:val="24"/>
              </w:rPr>
              <w:t>Ability to write clear, concise, and well-structured reports on complex issues, including highly sensitive or distressing matters.</w:t>
            </w:r>
          </w:p>
          <w:p w14:paraId="31EAE7BD" w14:textId="4E4F1D34" w:rsidR="00E35BB5" w:rsidRPr="00E35BB5" w:rsidRDefault="00E35BB5" w:rsidP="00E35BB5">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AF35878" w:rsidR="0084627F" w:rsidRPr="00252CB3" w:rsidRDefault="0084627F" w:rsidP="0084627F">
            <w:pPr>
              <w:rPr>
                <w:color w:val="000000"/>
                <w:sz w:val="24"/>
              </w:rPr>
            </w:pPr>
            <w:r w:rsidRPr="00DC330E">
              <w:rPr>
                <w:color w:val="000000"/>
                <w:sz w:val="24"/>
              </w:rPr>
              <w:t>Application Form / Interview</w:t>
            </w:r>
          </w:p>
        </w:tc>
      </w:tr>
      <w:tr w:rsidR="0084627F" w:rsidRPr="003613A7" w14:paraId="3C8DB718"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84627F" w:rsidRPr="00252CB3" w:rsidRDefault="0084627F" w:rsidP="0084627F">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230B5F" w14:textId="77777777" w:rsidR="001E1DEE" w:rsidRPr="001E1DEE" w:rsidRDefault="00FA6405" w:rsidP="001E1DEE">
            <w:pPr>
              <w:rPr>
                <w:color w:val="000000"/>
                <w:sz w:val="24"/>
              </w:rPr>
            </w:pPr>
            <w:r w:rsidRPr="001E1DEE">
              <w:rPr>
                <w:color w:val="000000"/>
                <w:sz w:val="24"/>
              </w:rPr>
              <w:t xml:space="preserve">Ability to </w:t>
            </w:r>
          </w:p>
          <w:p w14:paraId="22CCF26B" w14:textId="77777777" w:rsidR="0084627F" w:rsidRPr="001E1DEE" w:rsidRDefault="001E1DEE" w:rsidP="001E1DEE">
            <w:pPr>
              <w:rPr>
                <w:color w:val="000000"/>
                <w:sz w:val="24"/>
              </w:rPr>
            </w:pPr>
            <w:r w:rsidRPr="001E1DEE">
              <w:rPr>
                <w:color w:val="000000"/>
                <w:sz w:val="24"/>
              </w:rPr>
              <w:t>-</w:t>
            </w:r>
            <w:r w:rsidR="00FA6405" w:rsidRPr="001E1DEE">
              <w:rPr>
                <w:color w:val="000000"/>
                <w:sz w:val="24"/>
              </w:rPr>
              <w:t>work independently and as part of a team, effectively managing time and meeting deadlines in a busy environment.</w:t>
            </w:r>
          </w:p>
          <w:p w14:paraId="10103D2F" w14:textId="77777777" w:rsidR="001E1DEE" w:rsidRPr="001E1DEE" w:rsidRDefault="001E1DEE" w:rsidP="001E1DEE">
            <w:pPr>
              <w:rPr>
                <w:color w:val="000000"/>
                <w:sz w:val="24"/>
              </w:rPr>
            </w:pPr>
            <w:r w:rsidRPr="001E1DEE">
              <w:rPr>
                <w:color w:val="000000"/>
                <w:sz w:val="24"/>
              </w:rPr>
              <w:t>- adapt to changing situations, demonstrating resilience when faced with new challenges, shifting priorities, or unfamiliar circumstances.</w:t>
            </w:r>
          </w:p>
          <w:p w14:paraId="15BD7964" w14:textId="082EE88A" w:rsidR="001E1DEE" w:rsidRPr="001E1DEE" w:rsidRDefault="001E1DEE" w:rsidP="001E1DEE">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1185656C" w:rsidR="0084627F" w:rsidRPr="00252CB3" w:rsidRDefault="0084627F" w:rsidP="0084627F">
            <w:pPr>
              <w:rPr>
                <w:color w:val="000000"/>
                <w:sz w:val="24"/>
              </w:rPr>
            </w:pPr>
            <w:r w:rsidRPr="00DC330E">
              <w:rPr>
                <w:color w:val="000000"/>
                <w:sz w:val="24"/>
              </w:rPr>
              <w:t>Application Form / Interview</w:t>
            </w:r>
          </w:p>
        </w:tc>
      </w:tr>
      <w:tr w:rsidR="00733196" w:rsidRPr="003613A7" w14:paraId="58ED88A3" w14:textId="77777777" w:rsidTr="00401A02">
        <w:trPr>
          <w:trHeight w:val="284"/>
        </w:trPr>
        <w:tc>
          <w:tcPr>
            <w:tcW w:w="3097" w:type="dxa"/>
            <w:vMerge/>
            <w:tcBorders>
              <w:left w:val="single" w:sz="4" w:space="0" w:color="auto"/>
              <w:right w:val="single" w:sz="4" w:space="0" w:color="auto"/>
            </w:tcBorders>
            <w:tcMar>
              <w:left w:w="108" w:type="dxa"/>
              <w:right w:w="108" w:type="dxa"/>
            </w:tcMar>
          </w:tcPr>
          <w:p w14:paraId="0A181E51" w14:textId="77777777" w:rsidR="00733196" w:rsidRPr="00252CB3" w:rsidRDefault="00733196" w:rsidP="00733196">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6FDDE1A" w14:textId="77777777" w:rsidR="00733196" w:rsidRPr="00D1797E" w:rsidRDefault="002257B5" w:rsidP="00D1797E">
            <w:pPr>
              <w:rPr>
                <w:color w:val="000000"/>
                <w:sz w:val="24"/>
              </w:rPr>
            </w:pPr>
            <w:r w:rsidRPr="00D1797E">
              <w:rPr>
                <w:color w:val="000000"/>
                <w:sz w:val="24"/>
              </w:rPr>
              <w:t>Strong attention to detail and the ability to complete tasks accurately and on time.</w:t>
            </w:r>
          </w:p>
          <w:p w14:paraId="5A4FC42B" w14:textId="056FEBA8" w:rsidR="00D1797E" w:rsidRPr="00D1797E" w:rsidRDefault="00D1797E" w:rsidP="00D1797E">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58F0C" w14:textId="2BDE8587" w:rsidR="00733196" w:rsidRPr="00252CB3" w:rsidRDefault="00733196" w:rsidP="00733196">
            <w:pPr>
              <w:rPr>
                <w:color w:val="000000"/>
                <w:sz w:val="24"/>
              </w:rPr>
            </w:pPr>
            <w:r w:rsidRPr="00DC330E">
              <w:rPr>
                <w:color w:val="000000"/>
                <w:sz w:val="24"/>
              </w:rPr>
              <w:t>Application Form / Interview</w:t>
            </w:r>
          </w:p>
        </w:tc>
      </w:tr>
      <w:tr w:rsidR="00733196" w:rsidRPr="003613A7" w14:paraId="4751A78D" w14:textId="77777777" w:rsidTr="00893CFD">
        <w:trPr>
          <w:trHeight w:val="284"/>
        </w:trPr>
        <w:tc>
          <w:tcPr>
            <w:tcW w:w="3097" w:type="dxa"/>
            <w:vMerge/>
            <w:tcBorders>
              <w:left w:val="single" w:sz="4" w:space="0" w:color="auto"/>
              <w:bottom w:val="single" w:sz="4" w:space="0" w:color="000000" w:themeColor="text1"/>
              <w:right w:val="single" w:sz="4" w:space="0" w:color="auto"/>
            </w:tcBorders>
            <w:tcMar>
              <w:left w:w="108" w:type="dxa"/>
              <w:right w:w="108" w:type="dxa"/>
            </w:tcMar>
          </w:tcPr>
          <w:p w14:paraId="1495D6AE" w14:textId="77777777" w:rsidR="00733196" w:rsidRPr="00252CB3" w:rsidRDefault="00733196" w:rsidP="00733196">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0700279" w14:textId="77777777" w:rsidR="00733196" w:rsidRPr="00406F0B" w:rsidRDefault="00064C0C" w:rsidP="00406F0B">
            <w:pPr>
              <w:rPr>
                <w:color w:val="000000"/>
                <w:sz w:val="24"/>
              </w:rPr>
            </w:pPr>
            <w:r w:rsidRPr="00406F0B">
              <w:rPr>
                <w:color w:val="000000"/>
                <w:sz w:val="24"/>
              </w:rPr>
              <w:t>Proficient in the use of IT systems (e.g., MS Office, databases) for data entry, document preparation, and information management.</w:t>
            </w:r>
          </w:p>
          <w:p w14:paraId="53598B34" w14:textId="6200F077" w:rsidR="00406F0B" w:rsidRPr="00406F0B" w:rsidRDefault="00406F0B" w:rsidP="00406F0B">
            <w:pPr>
              <w:rPr>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E3A5C" w14:textId="0317DE4E" w:rsidR="00733196" w:rsidRPr="00252CB3" w:rsidRDefault="00733196" w:rsidP="00733196">
            <w:pPr>
              <w:rPr>
                <w:color w:val="000000"/>
                <w:sz w:val="24"/>
              </w:rPr>
            </w:pPr>
            <w:r w:rsidRPr="00DC330E">
              <w:rPr>
                <w:color w:val="000000"/>
                <w:sz w:val="24"/>
              </w:rPr>
              <w:t>Application Form / Interview</w:t>
            </w:r>
          </w:p>
        </w:tc>
      </w:tr>
      <w:tr w:rsidR="00E3665B" w:rsidRPr="003613A7" w14:paraId="76412F9C" w14:textId="77777777" w:rsidTr="00893CFD">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29BE9765" w14:textId="77777777" w:rsidR="00E3665B" w:rsidRPr="00252CB3" w:rsidRDefault="00E3665B" w:rsidP="00E3665B">
            <w:pPr>
              <w:rPr>
                <w:b/>
                <w:bCs/>
                <w:sz w:val="24"/>
              </w:rPr>
            </w:pPr>
            <w:r w:rsidRPr="00252CB3">
              <w:rPr>
                <w:b/>
                <w:bCs/>
                <w:sz w:val="24"/>
              </w:rPr>
              <w:t>Work Related Circumstances/</w:t>
            </w:r>
          </w:p>
          <w:p w14:paraId="0FC2C5A0" w14:textId="77777777" w:rsidR="00E3665B" w:rsidRPr="00252CB3" w:rsidRDefault="00E3665B" w:rsidP="00E3665B">
            <w:pPr>
              <w:rPr>
                <w:b/>
                <w:bCs/>
                <w:sz w:val="24"/>
              </w:rPr>
            </w:pPr>
            <w:r w:rsidRPr="00252CB3">
              <w:rPr>
                <w:b/>
                <w:bCs/>
                <w:sz w:val="24"/>
              </w:rPr>
              <w:t>Values of the Council</w:t>
            </w:r>
          </w:p>
          <w:p w14:paraId="3E244CFD" w14:textId="77777777" w:rsidR="00E3665B" w:rsidRPr="00252CB3" w:rsidRDefault="00E3665B" w:rsidP="00E3665B">
            <w:pPr>
              <w:rPr>
                <w:b/>
                <w:bCs/>
                <w:sz w:val="24"/>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AD31AD" w14:textId="77777777" w:rsidR="00E3665B" w:rsidRPr="001D4E84" w:rsidRDefault="005A129C" w:rsidP="001D4E84">
            <w:pPr>
              <w:rPr>
                <w:sz w:val="24"/>
              </w:rPr>
            </w:pPr>
            <w:r w:rsidRPr="001D4E84">
              <w:rPr>
                <w:sz w:val="24"/>
              </w:rPr>
              <w:t>Commitment to equality, diversity, and inclusion, ensuring services are accessible and responsive to the needs of all communities.</w:t>
            </w:r>
          </w:p>
          <w:p w14:paraId="4E36D0CB" w14:textId="0602B76C" w:rsidR="001D4E84" w:rsidRPr="001D4E84" w:rsidRDefault="001D4E84" w:rsidP="001D4E84">
            <w:pPr>
              <w:rPr>
                <w:color w:val="000000"/>
                <w:sz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7172D5E" w:rsidR="00E3665B" w:rsidRPr="00252CB3" w:rsidRDefault="00E3665B" w:rsidP="00E3665B">
            <w:pPr>
              <w:rPr>
                <w:color w:val="000000"/>
                <w:sz w:val="24"/>
              </w:rPr>
            </w:pPr>
            <w:r w:rsidRPr="00DC330E">
              <w:rPr>
                <w:color w:val="000000"/>
                <w:sz w:val="24"/>
              </w:rPr>
              <w:t>Application Form / Interview</w:t>
            </w:r>
          </w:p>
        </w:tc>
      </w:tr>
      <w:tr w:rsidR="00E3665B" w:rsidRPr="003613A7" w14:paraId="1C8E7982" w14:textId="77777777" w:rsidTr="00893CFD">
        <w:tc>
          <w:tcPr>
            <w:tcW w:w="3097" w:type="dxa"/>
            <w:vMerge/>
            <w:tcBorders>
              <w:top w:val="single" w:sz="4" w:space="0" w:color="auto"/>
              <w:left w:val="single" w:sz="4" w:space="0" w:color="auto"/>
              <w:right w:val="single" w:sz="4" w:space="0" w:color="auto"/>
            </w:tcBorders>
            <w:tcMar>
              <w:left w:w="108" w:type="dxa"/>
              <w:right w:w="108" w:type="dxa"/>
            </w:tcMar>
          </w:tcPr>
          <w:p w14:paraId="3DCC6317" w14:textId="77777777" w:rsidR="00E3665B" w:rsidRPr="007B252B" w:rsidRDefault="00E3665B" w:rsidP="00E3665B">
            <w:pPr>
              <w:rPr>
                <w:b/>
                <w:bCs/>
                <w:sz w:val="20"/>
                <w:szCs w:val="20"/>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373FCB51" w:rsidR="00E3665B" w:rsidRPr="001D4E84" w:rsidRDefault="00DB271C" w:rsidP="001D4E84">
            <w:pPr>
              <w:rPr>
                <w:color w:val="000000"/>
                <w:sz w:val="24"/>
              </w:rPr>
            </w:pPr>
            <w:r w:rsidRPr="001D4E84">
              <w:rPr>
                <w:color w:val="000000"/>
                <w:sz w:val="24"/>
              </w:rPr>
              <w:t>Compliance with health and safety rules, regulations, and legislation.</w:t>
            </w:r>
            <w:r w:rsidRPr="001D4E84">
              <w:rPr>
                <w:color w:val="000000"/>
                <w:sz w:val="24"/>
              </w:rPr>
              <w:br/>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2D4FE35" w:rsidR="00E3665B" w:rsidRPr="00252CB3" w:rsidRDefault="00E3665B" w:rsidP="00E3665B">
            <w:pPr>
              <w:rPr>
                <w:color w:val="000000"/>
                <w:sz w:val="24"/>
              </w:rPr>
            </w:pPr>
            <w:r w:rsidRPr="00DC330E">
              <w:rPr>
                <w:color w:val="000000"/>
                <w:sz w:val="24"/>
              </w:rPr>
              <w:t>Application Form / Interview</w:t>
            </w:r>
          </w:p>
        </w:tc>
      </w:tr>
      <w:tr w:rsidR="00E3665B" w:rsidRPr="003613A7" w14:paraId="10A53111" w14:textId="77777777" w:rsidTr="00893CFD">
        <w:tc>
          <w:tcPr>
            <w:tcW w:w="3097" w:type="dxa"/>
            <w:tcBorders>
              <w:left w:val="single" w:sz="4" w:space="0" w:color="auto"/>
              <w:bottom w:val="single" w:sz="4" w:space="0" w:color="auto"/>
              <w:right w:val="single" w:sz="4" w:space="0" w:color="auto"/>
            </w:tcBorders>
            <w:tcMar>
              <w:left w:w="108" w:type="dxa"/>
              <w:right w:w="108" w:type="dxa"/>
            </w:tcMar>
          </w:tcPr>
          <w:p w14:paraId="289997F9" w14:textId="77777777" w:rsidR="00E3665B" w:rsidRPr="003613A7" w:rsidRDefault="00E3665B" w:rsidP="00E3665B">
            <w:pPr>
              <w:rPr>
                <w:b/>
                <w:bCs/>
                <w:sz w:val="20"/>
                <w:szCs w:val="20"/>
              </w:rPr>
            </w:pPr>
          </w:p>
        </w:tc>
        <w:tc>
          <w:tcPr>
            <w:tcW w:w="3674"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F719C18" w14:textId="2415461E" w:rsidR="00681F9B" w:rsidRPr="001D4E84" w:rsidRDefault="00681F9B" w:rsidP="001D4E84">
            <w:pPr>
              <w:rPr>
                <w:color w:val="000000"/>
                <w:sz w:val="24"/>
              </w:rPr>
            </w:pPr>
            <w:r w:rsidRPr="001D4E84">
              <w:rPr>
                <w:color w:val="000000"/>
                <w:sz w:val="24"/>
              </w:rPr>
              <w:t>Ability to uphold and demonstrate the Council’s core values in all aspects of work:</w:t>
            </w:r>
          </w:p>
          <w:p w14:paraId="6DC9F16D" w14:textId="77777777" w:rsidR="00F41580" w:rsidRPr="00F41580" w:rsidRDefault="00681F9B" w:rsidP="00F41580">
            <w:pPr>
              <w:pStyle w:val="ListParagraph"/>
              <w:numPr>
                <w:ilvl w:val="0"/>
                <w:numId w:val="19"/>
              </w:numPr>
              <w:rPr>
                <w:rFonts w:ascii="Arial" w:hAnsi="Arial" w:cs="Arial"/>
                <w:color w:val="000000"/>
              </w:rPr>
            </w:pPr>
            <w:r w:rsidRPr="00F41580">
              <w:rPr>
                <w:rFonts w:ascii="Arial" w:hAnsi="Arial" w:cs="Arial"/>
                <w:color w:val="000000"/>
              </w:rPr>
              <w:t xml:space="preserve">We Innovate – Embracing change </w:t>
            </w:r>
            <w:r w:rsidRPr="00F41580">
              <w:rPr>
                <w:rFonts w:ascii="Arial" w:hAnsi="Arial" w:cs="Arial"/>
                <w:color w:val="000000"/>
              </w:rPr>
              <w:lastRenderedPageBreak/>
              <w:t>and finding creative solutions.</w:t>
            </w:r>
          </w:p>
          <w:p w14:paraId="15E2EA45" w14:textId="77777777" w:rsidR="00F41580" w:rsidRPr="00F41580" w:rsidRDefault="00681F9B" w:rsidP="00F41580">
            <w:pPr>
              <w:pStyle w:val="ListParagraph"/>
              <w:numPr>
                <w:ilvl w:val="0"/>
                <w:numId w:val="19"/>
              </w:numPr>
              <w:rPr>
                <w:rFonts w:ascii="Arial" w:hAnsi="Arial" w:cs="Arial"/>
                <w:color w:val="000000"/>
              </w:rPr>
            </w:pPr>
            <w:r w:rsidRPr="00F41580">
              <w:rPr>
                <w:rFonts w:ascii="Arial" w:hAnsi="Arial" w:cs="Arial"/>
                <w:color w:val="000000"/>
              </w:rPr>
              <w:t>We Enable – Supporting individuals and communities to take action.</w:t>
            </w:r>
          </w:p>
          <w:p w14:paraId="07E514E6" w14:textId="59FB39BD" w:rsidR="00681F9B" w:rsidRPr="00F41580" w:rsidRDefault="00681F9B" w:rsidP="00F41580">
            <w:pPr>
              <w:pStyle w:val="ListParagraph"/>
              <w:numPr>
                <w:ilvl w:val="0"/>
                <w:numId w:val="19"/>
              </w:numPr>
              <w:rPr>
                <w:rFonts w:ascii="Arial" w:hAnsi="Arial" w:cs="Arial"/>
                <w:color w:val="000000"/>
              </w:rPr>
            </w:pPr>
            <w:r w:rsidRPr="00F41580">
              <w:rPr>
                <w:rFonts w:ascii="Arial" w:hAnsi="Arial" w:cs="Arial"/>
                <w:color w:val="000000"/>
              </w:rPr>
              <w:t xml:space="preserve">We Respect – Treating people with dignity and fairness. </w:t>
            </w:r>
          </w:p>
          <w:p w14:paraId="2767E77A" w14:textId="6AF00F41" w:rsidR="00E3665B" w:rsidRPr="00F41580" w:rsidRDefault="00E3665B" w:rsidP="00F41580">
            <w:pPr>
              <w:pStyle w:val="ListParagraph"/>
              <w:rPr>
                <w:rFonts w:ascii="Arial" w:hAnsi="Arial" w:cs="Arial"/>
                <w:color w:val="000000"/>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7F9C0" w14:textId="1D366345" w:rsidR="00E3665B" w:rsidRPr="00252CB3" w:rsidRDefault="00E3665B" w:rsidP="00E3665B">
            <w:pPr>
              <w:rPr>
                <w:color w:val="000000"/>
                <w:sz w:val="24"/>
              </w:rPr>
            </w:pPr>
            <w:r w:rsidRPr="00240C9F">
              <w:rPr>
                <w:color w:val="000000"/>
                <w:sz w:val="24"/>
              </w:rPr>
              <w:lastRenderedPageBreak/>
              <w:t>Application Form / Interview</w:t>
            </w:r>
          </w:p>
        </w:tc>
      </w:tr>
      <w:bookmarkEnd w:id="1"/>
    </w:tbl>
    <w:p w14:paraId="545587F9" w14:textId="77777777" w:rsidR="00C23E50" w:rsidRDefault="00C23E50" w:rsidP="00127A33">
      <w:pPr>
        <w:pStyle w:val="NormalWeb"/>
        <w:tabs>
          <w:tab w:val="left" w:pos="4962"/>
        </w:tabs>
        <w:spacing w:before="0" w:after="0"/>
        <w:rPr>
          <w:rFonts w:ascii="Arial" w:hAnsi="Arial" w:cs="Arial"/>
          <w:sz w:val="12"/>
          <w:szCs w:val="12"/>
        </w:rPr>
      </w:pPr>
    </w:p>
    <w:sectPr w:rsidR="00C23E50">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E51F" w14:textId="77777777" w:rsidR="00F47B64" w:rsidRDefault="00F47B64">
      <w:r>
        <w:separator/>
      </w:r>
    </w:p>
  </w:endnote>
  <w:endnote w:type="continuationSeparator" w:id="0">
    <w:p w14:paraId="6BBDAF64" w14:textId="77777777" w:rsidR="00F47B64" w:rsidRDefault="00F4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3F5D" w14:textId="77777777" w:rsidR="00F47B64" w:rsidRDefault="00F47B64">
      <w:r>
        <w:separator/>
      </w:r>
    </w:p>
  </w:footnote>
  <w:footnote w:type="continuationSeparator" w:id="0">
    <w:p w14:paraId="589412CE" w14:textId="77777777" w:rsidR="00F47B64" w:rsidRDefault="00F47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12D"/>
    <w:multiLevelType w:val="hybridMultilevel"/>
    <w:tmpl w:val="FCE0CE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035ED"/>
    <w:multiLevelType w:val="hybridMultilevel"/>
    <w:tmpl w:val="FCE0CE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C0DA3"/>
    <w:multiLevelType w:val="hybridMultilevel"/>
    <w:tmpl w:val="E3446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5556B"/>
    <w:multiLevelType w:val="hybridMultilevel"/>
    <w:tmpl w:val="B79C7AFA"/>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75CF3"/>
    <w:multiLevelType w:val="hybridMultilevel"/>
    <w:tmpl w:val="AD2E3A9A"/>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691425"/>
    <w:multiLevelType w:val="hybridMultilevel"/>
    <w:tmpl w:val="B79C7AFA"/>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2629B5"/>
    <w:multiLevelType w:val="hybridMultilevel"/>
    <w:tmpl w:val="98463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E322BC1"/>
    <w:multiLevelType w:val="hybridMultilevel"/>
    <w:tmpl w:val="13E0CEB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1736C90"/>
    <w:multiLevelType w:val="hybridMultilevel"/>
    <w:tmpl w:val="B79C7AFA"/>
    <w:lvl w:ilvl="0" w:tplc="3BA0E1E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98644C"/>
    <w:multiLevelType w:val="hybridMultilevel"/>
    <w:tmpl w:val="13E0CEB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2C7C99"/>
    <w:multiLevelType w:val="hybridMultilevel"/>
    <w:tmpl w:val="13E0CEB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3873DA"/>
    <w:multiLevelType w:val="hybridMultilevel"/>
    <w:tmpl w:val="E3446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CD088D"/>
    <w:multiLevelType w:val="hybridMultilevel"/>
    <w:tmpl w:val="13E0CEB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E648C6"/>
    <w:multiLevelType w:val="hybridMultilevel"/>
    <w:tmpl w:val="3014B4E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06312EA"/>
    <w:multiLevelType w:val="hybridMultilevel"/>
    <w:tmpl w:val="E3446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C41686"/>
    <w:multiLevelType w:val="hybridMultilevel"/>
    <w:tmpl w:val="B79C7AFA"/>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0933A2"/>
    <w:multiLevelType w:val="hybridMultilevel"/>
    <w:tmpl w:val="13E0CEB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C41589C"/>
    <w:multiLevelType w:val="hybridMultilevel"/>
    <w:tmpl w:val="1FC41E2A"/>
    <w:lvl w:ilvl="0" w:tplc="978E8CB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C80A4C"/>
    <w:multiLevelType w:val="hybridMultilevel"/>
    <w:tmpl w:val="4BBE4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FF6518"/>
    <w:multiLevelType w:val="hybridMultilevel"/>
    <w:tmpl w:val="1FC41E2A"/>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8E0048"/>
    <w:multiLevelType w:val="hybridMultilevel"/>
    <w:tmpl w:val="AD2E3A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671170">
    <w:abstractNumId w:val="8"/>
  </w:num>
  <w:num w:numId="2" w16cid:durableId="1516337016">
    <w:abstractNumId w:val="8"/>
  </w:num>
  <w:num w:numId="3" w16cid:durableId="171771728">
    <w:abstractNumId w:val="4"/>
  </w:num>
  <w:num w:numId="4" w16cid:durableId="1543245992">
    <w:abstractNumId w:val="7"/>
  </w:num>
  <w:num w:numId="5" w16cid:durableId="1848324672">
    <w:abstractNumId w:val="20"/>
  </w:num>
  <w:num w:numId="6" w16cid:durableId="1499149325">
    <w:abstractNumId w:val="16"/>
  </w:num>
  <w:num w:numId="7" w16cid:durableId="1191064615">
    <w:abstractNumId w:val="13"/>
  </w:num>
  <w:num w:numId="8" w16cid:durableId="141050104">
    <w:abstractNumId w:val="19"/>
  </w:num>
  <w:num w:numId="9" w16cid:durableId="1421677881">
    <w:abstractNumId w:val="10"/>
  </w:num>
  <w:num w:numId="10" w16cid:durableId="2025663859">
    <w:abstractNumId w:val="6"/>
  </w:num>
  <w:num w:numId="11" w16cid:durableId="1292326197">
    <w:abstractNumId w:val="2"/>
  </w:num>
  <w:num w:numId="12" w16cid:durableId="380832612">
    <w:abstractNumId w:val="21"/>
  </w:num>
  <w:num w:numId="13" w16cid:durableId="1676302878">
    <w:abstractNumId w:val="14"/>
  </w:num>
  <w:num w:numId="14" w16cid:durableId="28998314">
    <w:abstractNumId w:val="18"/>
  </w:num>
  <w:num w:numId="15" w16cid:durableId="1304577885">
    <w:abstractNumId w:val="9"/>
  </w:num>
  <w:num w:numId="16" w16cid:durableId="1148550358">
    <w:abstractNumId w:val="12"/>
  </w:num>
  <w:num w:numId="17" w16cid:durableId="143667249">
    <w:abstractNumId w:val="11"/>
  </w:num>
  <w:num w:numId="18" w16cid:durableId="1005284182">
    <w:abstractNumId w:val="17"/>
  </w:num>
  <w:num w:numId="19" w16cid:durableId="1253584994">
    <w:abstractNumId w:val="15"/>
  </w:num>
  <w:num w:numId="20" w16cid:durableId="904530857">
    <w:abstractNumId w:val="1"/>
  </w:num>
  <w:num w:numId="21" w16cid:durableId="1957714204">
    <w:abstractNumId w:val="5"/>
  </w:num>
  <w:num w:numId="22" w16cid:durableId="2046826903">
    <w:abstractNumId w:val="22"/>
  </w:num>
  <w:num w:numId="23" w16cid:durableId="1149518357">
    <w:abstractNumId w:val="3"/>
  </w:num>
  <w:num w:numId="24" w16cid:durableId="37285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3330"/>
    <w:rsid w:val="00013CE9"/>
    <w:rsid w:val="00024834"/>
    <w:rsid w:val="000342DF"/>
    <w:rsid w:val="00045C01"/>
    <w:rsid w:val="000476F9"/>
    <w:rsid w:val="00064C0C"/>
    <w:rsid w:val="000B6E30"/>
    <w:rsid w:val="00105F55"/>
    <w:rsid w:val="00127A33"/>
    <w:rsid w:val="00190D4D"/>
    <w:rsid w:val="001B5708"/>
    <w:rsid w:val="001D4E84"/>
    <w:rsid w:val="001E1DEE"/>
    <w:rsid w:val="001F21B1"/>
    <w:rsid w:val="00201B29"/>
    <w:rsid w:val="00222252"/>
    <w:rsid w:val="002257B5"/>
    <w:rsid w:val="00234CFA"/>
    <w:rsid w:val="00240C9F"/>
    <w:rsid w:val="00241E42"/>
    <w:rsid w:val="002511D5"/>
    <w:rsid w:val="00252CB3"/>
    <w:rsid w:val="002670F4"/>
    <w:rsid w:val="0027180F"/>
    <w:rsid w:val="00272418"/>
    <w:rsid w:val="0027355B"/>
    <w:rsid w:val="00285D17"/>
    <w:rsid w:val="002E2F87"/>
    <w:rsid w:val="002E432A"/>
    <w:rsid w:val="002F710B"/>
    <w:rsid w:val="003A0902"/>
    <w:rsid w:val="003A47CC"/>
    <w:rsid w:val="00406F0B"/>
    <w:rsid w:val="00413ED5"/>
    <w:rsid w:val="00474D5F"/>
    <w:rsid w:val="00475F39"/>
    <w:rsid w:val="004A3D15"/>
    <w:rsid w:val="004C3B6F"/>
    <w:rsid w:val="004E58BD"/>
    <w:rsid w:val="004F4405"/>
    <w:rsid w:val="005148B7"/>
    <w:rsid w:val="005475A0"/>
    <w:rsid w:val="005548DA"/>
    <w:rsid w:val="0057391D"/>
    <w:rsid w:val="005753F9"/>
    <w:rsid w:val="0058601A"/>
    <w:rsid w:val="005A0D35"/>
    <w:rsid w:val="005A129C"/>
    <w:rsid w:val="005A65B9"/>
    <w:rsid w:val="005A68CF"/>
    <w:rsid w:val="005B3E80"/>
    <w:rsid w:val="005C443E"/>
    <w:rsid w:val="005D1022"/>
    <w:rsid w:val="005D50E3"/>
    <w:rsid w:val="00613524"/>
    <w:rsid w:val="006217A8"/>
    <w:rsid w:val="0066792C"/>
    <w:rsid w:val="00681F9B"/>
    <w:rsid w:val="006952AD"/>
    <w:rsid w:val="006A3D80"/>
    <w:rsid w:val="006A49DE"/>
    <w:rsid w:val="006B0F08"/>
    <w:rsid w:val="006C33B3"/>
    <w:rsid w:val="006D1B56"/>
    <w:rsid w:val="006D503E"/>
    <w:rsid w:val="00731940"/>
    <w:rsid w:val="00733196"/>
    <w:rsid w:val="00734DC6"/>
    <w:rsid w:val="00786867"/>
    <w:rsid w:val="007C7BD6"/>
    <w:rsid w:val="007E5B14"/>
    <w:rsid w:val="007E77F0"/>
    <w:rsid w:val="007F1BDA"/>
    <w:rsid w:val="0084627F"/>
    <w:rsid w:val="008752CE"/>
    <w:rsid w:val="00890146"/>
    <w:rsid w:val="00893CFD"/>
    <w:rsid w:val="0089475B"/>
    <w:rsid w:val="00897720"/>
    <w:rsid w:val="008B3F87"/>
    <w:rsid w:val="008B7819"/>
    <w:rsid w:val="008C49C0"/>
    <w:rsid w:val="008E3352"/>
    <w:rsid w:val="00912BFC"/>
    <w:rsid w:val="00941818"/>
    <w:rsid w:val="00961BF9"/>
    <w:rsid w:val="0096212A"/>
    <w:rsid w:val="00992E33"/>
    <w:rsid w:val="009A6349"/>
    <w:rsid w:val="009B66A1"/>
    <w:rsid w:val="009B7DD8"/>
    <w:rsid w:val="009C6F44"/>
    <w:rsid w:val="009D3CCB"/>
    <w:rsid w:val="009E0A73"/>
    <w:rsid w:val="009E6E6E"/>
    <w:rsid w:val="00A22BA3"/>
    <w:rsid w:val="00A267DA"/>
    <w:rsid w:val="00A268A6"/>
    <w:rsid w:val="00A5716F"/>
    <w:rsid w:val="00A82CF5"/>
    <w:rsid w:val="00AA445F"/>
    <w:rsid w:val="00AE59C5"/>
    <w:rsid w:val="00AF2355"/>
    <w:rsid w:val="00B05642"/>
    <w:rsid w:val="00B07BDD"/>
    <w:rsid w:val="00B254FB"/>
    <w:rsid w:val="00B35B68"/>
    <w:rsid w:val="00B7210E"/>
    <w:rsid w:val="00B74230"/>
    <w:rsid w:val="00BA523A"/>
    <w:rsid w:val="00BC4B00"/>
    <w:rsid w:val="00BF77AC"/>
    <w:rsid w:val="00C04670"/>
    <w:rsid w:val="00C112A4"/>
    <w:rsid w:val="00C13B43"/>
    <w:rsid w:val="00C23E50"/>
    <w:rsid w:val="00C47B13"/>
    <w:rsid w:val="00C62E79"/>
    <w:rsid w:val="00CA5BEA"/>
    <w:rsid w:val="00CB163A"/>
    <w:rsid w:val="00CF6624"/>
    <w:rsid w:val="00D03539"/>
    <w:rsid w:val="00D1797E"/>
    <w:rsid w:val="00D53EB3"/>
    <w:rsid w:val="00D55442"/>
    <w:rsid w:val="00D638F1"/>
    <w:rsid w:val="00D803BE"/>
    <w:rsid w:val="00D97B7E"/>
    <w:rsid w:val="00DB271C"/>
    <w:rsid w:val="00DB76B5"/>
    <w:rsid w:val="00DC330E"/>
    <w:rsid w:val="00E16CD9"/>
    <w:rsid w:val="00E174FD"/>
    <w:rsid w:val="00E35BB5"/>
    <w:rsid w:val="00E3665B"/>
    <w:rsid w:val="00E5662E"/>
    <w:rsid w:val="00E6253D"/>
    <w:rsid w:val="00E72EF8"/>
    <w:rsid w:val="00E96A9C"/>
    <w:rsid w:val="00EA4AC5"/>
    <w:rsid w:val="00EA5F74"/>
    <w:rsid w:val="00EB1361"/>
    <w:rsid w:val="00EC1852"/>
    <w:rsid w:val="00EC2322"/>
    <w:rsid w:val="00EC5E89"/>
    <w:rsid w:val="00EE1DCF"/>
    <w:rsid w:val="00F2577E"/>
    <w:rsid w:val="00F32ACF"/>
    <w:rsid w:val="00F3304D"/>
    <w:rsid w:val="00F41580"/>
    <w:rsid w:val="00F47B64"/>
    <w:rsid w:val="00F60332"/>
    <w:rsid w:val="00F74D92"/>
    <w:rsid w:val="00FA6405"/>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FE6F750-2DA3-49B6-945F-B6324F400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17963-C699-4677-A483-E80877E0ADD3}">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130</TotalTime>
  <Pages>3</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130</cp:revision>
  <cp:lastPrinted>2005-05-31T11:32:00Z</cp:lastPrinted>
  <dcterms:created xsi:type="dcterms:W3CDTF">2023-09-28T12:05:00Z</dcterms:created>
  <dcterms:modified xsi:type="dcterms:W3CDTF">2026-10-27T11:21:00Z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MediaServiceImageTags">
    <vt:lpwstr/>
  </property>
  <property fmtid="{D5CDD505-2E9C-101B-9397-08002B2CF9AE}" pid="20" name="ContentTypeId">
    <vt:lpwstr>0x010100816BEC4DFA245A41A8A087C0AD8F4A65</vt:lpwstr>
  </property>
</Properties>
</file>