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ACED" w14:textId="77777777" w:rsidR="0070746F" w:rsidRDefault="0070746F"/>
    <w:p w14:paraId="0BB6EC39" w14:textId="77777777" w:rsidR="00F73441" w:rsidRDefault="00F73441" w:rsidP="0070746F">
      <w:pPr>
        <w:rPr>
          <w:rFonts w:ascii="Arial" w:hAnsi="Arial" w:cs="Arial"/>
        </w:rPr>
      </w:pPr>
      <w:bookmarkStart w:id="0" w:name="_Hlk211602901"/>
    </w:p>
    <w:p w14:paraId="0390FE4F"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6C78C7A1" w14:textId="77777777" w:rsidR="00134342" w:rsidRDefault="00134342" w:rsidP="0070746F">
      <w:pPr>
        <w:rPr>
          <w:rFonts w:ascii="Arial" w:hAnsi="Arial" w:cs="Arial"/>
        </w:rPr>
      </w:pPr>
    </w:p>
    <w:bookmarkEnd w:id="0"/>
    <w:p w14:paraId="708F6EC3" w14:textId="77777777" w:rsidR="00E03511" w:rsidRPr="00E03511" w:rsidRDefault="00E03511" w:rsidP="00E03511">
      <w:pPr>
        <w:jc w:val="center"/>
        <w:rPr>
          <w:rFonts w:ascii="Arial" w:hAnsi="Arial" w:cs="Arial"/>
          <w:b/>
          <w:szCs w:val="24"/>
        </w:rPr>
      </w:pPr>
      <w:r w:rsidRPr="00E03511">
        <w:rPr>
          <w:rFonts w:ascii="Arial" w:hAnsi="Arial" w:cs="Arial"/>
          <w:b/>
          <w:szCs w:val="24"/>
        </w:rPr>
        <w:t>ADULT SERVICES &amp; PUBLIC HEALTH DEPARTMENT</w:t>
      </w:r>
    </w:p>
    <w:p w14:paraId="499911AC" w14:textId="77777777" w:rsidR="00C129FC" w:rsidRDefault="00C129FC" w:rsidP="00E03511">
      <w:pPr>
        <w:pStyle w:val="PlainText"/>
        <w:outlineLvl w:val="0"/>
        <w:rPr>
          <w:rFonts w:ascii="Arial" w:hAnsi="Arial" w:cs="Arial"/>
          <w:b/>
          <w:sz w:val="24"/>
          <w:szCs w:val="24"/>
          <w:u w:val="single"/>
        </w:rPr>
      </w:pPr>
    </w:p>
    <w:p w14:paraId="1047BD71" w14:textId="77777777" w:rsidR="00C129FC" w:rsidRDefault="00C129FC" w:rsidP="00C129FC">
      <w:pPr>
        <w:pStyle w:val="PlainText"/>
        <w:jc w:val="center"/>
        <w:outlineLvl w:val="0"/>
        <w:rPr>
          <w:rFonts w:ascii="Arial" w:hAnsi="Arial" w:cs="Arial"/>
          <w:b/>
          <w:sz w:val="24"/>
          <w:szCs w:val="24"/>
          <w:u w:val="single"/>
        </w:rPr>
      </w:pPr>
    </w:p>
    <w:p w14:paraId="2B3B563E" w14:textId="77777777" w:rsidR="00C129FC" w:rsidRDefault="00C129FC" w:rsidP="00C129FC">
      <w:pPr>
        <w:ind w:left="2880" w:hanging="2880"/>
        <w:rPr>
          <w:rFonts w:cs="Arial"/>
          <w:b/>
          <w:bCs/>
          <w:szCs w:val="24"/>
        </w:rPr>
      </w:pPr>
    </w:p>
    <w:p w14:paraId="1E685939" w14:textId="77777777" w:rsidR="00C129FC" w:rsidRPr="00D75188" w:rsidRDefault="00C129FC" w:rsidP="00C129FC">
      <w:pPr>
        <w:ind w:left="2880" w:hanging="2880"/>
        <w:rPr>
          <w:rFonts w:cs="Arial"/>
          <w:b/>
          <w:bCs/>
          <w:szCs w:val="24"/>
        </w:rPr>
      </w:pPr>
    </w:p>
    <w:p w14:paraId="2433AB3D"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E03511">
        <w:rPr>
          <w:rFonts w:ascii="Arial" w:hAnsi="Arial" w:cs="Arial"/>
          <w:szCs w:val="24"/>
        </w:rPr>
        <w:t>KITCHEN ASSISTANT</w:t>
      </w:r>
      <w:r w:rsidRPr="00C129FC">
        <w:rPr>
          <w:rFonts w:ascii="Arial" w:hAnsi="Arial" w:cs="Arial"/>
          <w:szCs w:val="24"/>
        </w:rPr>
        <w:t xml:space="preserve"> </w:t>
      </w:r>
    </w:p>
    <w:p w14:paraId="6D3CFA3B" w14:textId="77777777" w:rsidR="00C129FC" w:rsidRPr="00C129FC" w:rsidRDefault="00C129FC" w:rsidP="00C129FC">
      <w:pPr>
        <w:ind w:left="2880" w:hanging="2880"/>
        <w:rPr>
          <w:rFonts w:ascii="Arial" w:hAnsi="Arial" w:cs="Arial"/>
          <w:b/>
          <w:bCs/>
          <w:szCs w:val="24"/>
        </w:rPr>
      </w:pPr>
    </w:p>
    <w:p w14:paraId="575896AE"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E03511">
        <w:rPr>
          <w:rFonts w:ascii="Arial" w:hAnsi="Arial" w:cs="Arial"/>
          <w:szCs w:val="24"/>
        </w:rPr>
        <w:t>SAFEGUARDING &amp; SPECIALIST SERVICES</w:t>
      </w:r>
    </w:p>
    <w:p w14:paraId="7C9964C1" w14:textId="77777777" w:rsidR="00C129FC" w:rsidRPr="00C129FC" w:rsidRDefault="00C129FC" w:rsidP="00C129FC">
      <w:pPr>
        <w:rPr>
          <w:rFonts w:ascii="Arial" w:hAnsi="Arial" w:cs="Arial"/>
          <w:szCs w:val="24"/>
        </w:rPr>
      </w:pPr>
    </w:p>
    <w:p w14:paraId="23BB2E43" w14:textId="77777777"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E03511">
        <w:rPr>
          <w:rFonts w:ascii="Arial" w:hAnsi="Arial" w:cs="Arial"/>
          <w:szCs w:val="24"/>
        </w:rPr>
        <w:t>Band 5</w:t>
      </w:r>
    </w:p>
    <w:p w14:paraId="5EEA746A" w14:textId="77777777" w:rsidR="00C129FC" w:rsidRPr="00C129FC" w:rsidRDefault="00C129FC" w:rsidP="00C129FC">
      <w:pPr>
        <w:rPr>
          <w:rFonts w:ascii="Arial" w:hAnsi="Arial" w:cs="Arial"/>
          <w:szCs w:val="24"/>
        </w:rPr>
      </w:pPr>
    </w:p>
    <w:p w14:paraId="6380E990" w14:textId="77777777"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E03511">
        <w:rPr>
          <w:rFonts w:ascii="Arial" w:hAnsi="Arial" w:cs="Arial"/>
          <w:szCs w:val="24"/>
        </w:rPr>
        <w:t>COOK</w:t>
      </w:r>
    </w:p>
    <w:p w14:paraId="638D1818" w14:textId="77777777" w:rsidR="00C129FC" w:rsidRPr="00C129FC" w:rsidRDefault="00C129FC" w:rsidP="00C129FC">
      <w:pPr>
        <w:rPr>
          <w:rFonts w:ascii="Arial" w:hAnsi="Arial" w:cs="Arial"/>
          <w:szCs w:val="24"/>
        </w:rPr>
      </w:pPr>
    </w:p>
    <w:p w14:paraId="36E2484E" w14:textId="77777777" w:rsidR="00E03511" w:rsidRPr="00E03511" w:rsidRDefault="00C129FC" w:rsidP="00E03511">
      <w:pPr>
        <w:rPr>
          <w:rFonts w:ascii="Arial" w:hAnsi="Arial" w:cs="Arial"/>
          <w:szCs w:val="24"/>
        </w:rPr>
      </w:pPr>
      <w:r w:rsidRPr="00C129FC">
        <w:rPr>
          <w:rFonts w:ascii="Arial" w:hAnsi="Arial" w:cs="Arial"/>
          <w:b/>
          <w:bCs/>
          <w:szCs w:val="24"/>
        </w:rPr>
        <w:t xml:space="preserve">POST REFERENCE: </w:t>
      </w:r>
      <w:r w:rsidRPr="00C129FC">
        <w:rPr>
          <w:rFonts w:ascii="Arial" w:hAnsi="Arial" w:cs="Arial"/>
          <w:szCs w:val="24"/>
        </w:rPr>
        <w:tab/>
      </w:r>
      <w:r w:rsidR="00E03511" w:rsidRPr="00E03511">
        <w:rPr>
          <w:rFonts w:ascii="Arial" w:hAnsi="Arial" w:cs="Arial"/>
          <w:szCs w:val="24"/>
        </w:rPr>
        <w:t>101648</w:t>
      </w:r>
    </w:p>
    <w:p w14:paraId="21FCAE48" w14:textId="77777777" w:rsidR="00C129FC" w:rsidRPr="00C129FC" w:rsidRDefault="00C129FC" w:rsidP="00C129FC">
      <w:pPr>
        <w:rPr>
          <w:rFonts w:ascii="Arial" w:hAnsi="Arial" w:cs="Arial"/>
          <w:b/>
          <w:szCs w:val="24"/>
          <w:u w:val="single"/>
        </w:rPr>
      </w:pPr>
    </w:p>
    <w:p w14:paraId="75B6C0BE"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7F0D28E3"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36E69403"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46C90132"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283FA74B" w14:textId="77777777" w:rsidR="00C129FC" w:rsidRPr="00C129FC" w:rsidRDefault="00C129FC" w:rsidP="00C129FC">
      <w:pPr>
        <w:tabs>
          <w:tab w:val="left" w:pos="851"/>
          <w:tab w:val="left" w:pos="3119"/>
        </w:tabs>
        <w:jc w:val="both"/>
        <w:rPr>
          <w:rFonts w:ascii="Arial" w:hAnsi="Arial" w:cs="Arial"/>
          <w:snapToGrid w:val="0"/>
          <w:szCs w:val="24"/>
        </w:rPr>
      </w:pPr>
    </w:p>
    <w:p w14:paraId="2D01B0B4" w14:textId="77777777" w:rsidR="00E03511" w:rsidRPr="00E03511" w:rsidRDefault="00E03511" w:rsidP="00E03511">
      <w:pPr>
        <w:spacing w:before="100" w:beforeAutospacing="1" w:after="100" w:afterAutospacing="1"/>
        <w:rPr>
          <w:rFonts w:ascii="Arial" w:hAnsi="Arial" w:cs="Arial"/>
          <w:szCs w:val="24"/>
        </w:rPr>
      </w:pPr>
      <w:r w:rsidRPr="00E03511">
        <w:rPr>
          <w:rFonts w:ascii="Arial" w:hAnsi="Arial" w:cs="Arial"/>
          <w:szCs w:val="24"/>
        </w:rPr>
        <w:t>To support the Day Service Cook in the preparation and delivery of meals and refreshments for:</w:t>
      </w:r>
    </w:p>
    <w:p w14:paraId="34E4B5AB" w14:textId="77777777" w:rsidR="00E03511" w:rsidRPr="00E03511" w:rsidRDefault="00E03511" w:rsidP="00E03511">
      <w:pPr>
        <w:numPr>
          <w:ilvl w:val="0"/>
          <w:numId w:val="5"/>
        </w:numPr>
        <w:spacing w:before="100" w:beforeAutospacing="1" w:after="100" w:afterAutospacing="1"/>
        <w:rPr>
          <w:rFonts w:ascii="Arial" w:hAnsi="Arial" w:cs="Arial"/>
          <w:szCs w:val="24"/>
        </w:rPr>
      </w:pPr>
      <w:r w:rsidRPr="00E03511">
        <w:rPr>
          <w:rFonts w:ascii="Arial" w:hAnsi="Arial" w:cs="Arial"/>
          <w:szCs w:val="24"/>
        </w:rPr>
        <w:t>Individuals attending Day Services</w:t>
      </w:r>
    </w:p>
    <w:p w14:paraId="451A3783" w14:textId="77777777" w:rsidR="00E03511" w:rsidRPr="00E03511" w:rsidRDefault="00E03511" w:rsidP="00E03511">
      <w:pPr>
        <w:numPr>
          <w:ilvl w:val="0"/>
          <w:numId w:val="5"/>
        </w:numPr>
        <w:spacing w:before="100" w:beforeAutospacing="1" w:after="100" w:afterAutospacing="1"/>
        <w:rPr>
          <w:rFonts w:ascii="Arial" w:hAnsi="Arial" w:cs="Arial"/>
          <w:szCs w:val="24"/>
        </w:rPr>
      </w:pPr>
      <w:r w:rsidRPr="00E03511">
        <w:rPr>
          <w:rFonts w:ascii="Arial" w:hAnsi="Arial" w:cs="Arial"/>
          <w:szCs w:val="24"/>
        </w:rPr>
        <w:t>Staff based at the Centre for Independent Living (CIL)</w:t>
      </w:r>
    </w:p>
    <w:p w14:paraId="19D086FE" w14:textId="77777777" w:rsidR="00E03511" w:rsidRPr="00E03511" w:rsidRDefault="00E03511" w:rsidP="00E03511">
      <w:pPr>
        <w:numPr>
          <w:ilvl w:val="0"/>
          <w:numId w:val="5"/>
        </w:numPr>
        <w:spacing w:before="100" w:beforeAutospacing="1" w:after="100" w:afterAutospacing="1"/>
        <w:rPr>
          <w:rFonts w:ascii="Arial" w:hAnsi="Arial" w:cs="Arial"/>
          <w:szCs w:val="24"/>
        </w:rPr>
      </w:pPr>
      <w:r w:rsidRPr="00E03511">
        <w:rPr>
          <w:rFonts w:ascii="Arial" w:hAnsi="Arial" w:cs="Arial"/>
          <w:szCs w:val="24"/>
        </w:rPr>
        <w:t>Participants of training events</w:t>
      </w:r>
    </w:p>
    <w:p w14:paraId="6FD76F0D" w14:textId="77777777" w:rsidR="00E03511" w:rsidRPr="00E03511" w:rsidRDefault="00E03511" w:rsidP="00E03511">
      <w:pPr>
        <w:numPr>
          <w:ilvl w:val="0"/>
          <w:numId w:val="5"/>
        </w:numPr>
        <w:spacing w:before="100" w:beforeAutospacing="1" w:after="100" w:afterAutospacing="1"/>
        <w:rPr>
          <w:rFonts w:ascii="Arial" w:hAnsi="Arial" w:cs="Arial"/>
          <w:szCs w:val="24"/>
        </w:rPr>
      </w:pPr>
      <w:r w:rsidRPr="00E03511">
        <w:rPr>
          <w:rFonts w:ascii="Arial" w:hAnsi="Arial" w:cs="Arial"/>
          <w:szCs w:val="24"/>
        </w:rPr>
        <w:t>Visitors to the bistro</w:t>
      </w:r>
    </w:p>
    <w:p w14:paraId="36CC2914" w14:textId="77777777" w:rsidR="00E03511" w:rsidRPr="00E03511" w:rsidRDefault="00E03511" w:rsidP="00E03511">
      <w:pPr>
        <w:spacing w:before="100" w:beforeAutospacing="1" w:after="100" w:afterAutospacing="1"/>
        <w:rPr>
          <w:rFonts w:ascii="Arial" w:hAnsi="Arial" w:cs="Arial"/>
          <w:szCs w:val="24"/>
        </w:rPr>
      </w:pPr>
      <w:r w:rsidRPr="00E03511">
        <w:rPr>
          <w:rFonts w:ascii="Arial" w:hAnsi="Arial" w:cs="Arial"/>
          <w:szCs w:val="24"/>
        </w:rPr>
        <w:t>Additionally, to assist in providing catering for internal and external events, ensuring all food and beverage services are delivered to the highest possible standard, in line with health and safety and food hygiene regulations.</w:t>
      </w:r>
    </w:p>
    <w:p w14:paraId="5150B8B6" w14:textId="77777777" w:rsidR="00C129FC" w:rsidRPr="00C129FC" w:rsidRDefault="00C129FC" w:rsidP="00E03511">
      <w:pPr>
        <w:pStyle w:val="ListParagraph"/>
        <w:spacing w:after="0" w:line="240" w:lineRule="auto"/>
        <w:rPr>
          <w:rFonts w:ascii="Arial" w:hAnsi="Arial" w:cs="Arial"/>
          <w:snapToGrid w:val="0"/>
        </w:rPr>
      </w:pPr>
    </w:p>
    <w:p w14:paraId="20CAECCB" w14:textId="77777777" w:rsidR="00C129FC" w:rsidRPr="00C129FC" w:rsidRDefault="00C129FC" w:rsidP="00C129FC">
      <w:pPr>
        <w:tabs>
          <w:tab w:val="left" w:pos="851"/>
          <w:tab w:val="left" w:pos="3119"/>
        </w:tabs>
        <w:rPr>
          <w:rFonts w:ascii="Arial" w:hAnsi="Arial" w:cs="Arial"/>
          <w:b/>
          <w:snapToGrid w:val="0"/>
          <w:szCs w:val="24"/>
        </w:rPr>
      </w:pPr>
    </w:p>
    <w:p w14:paraId="23EAF6F3" w14:textId="77777777" w:rsidR="006B0643" w:rsidRDefault="006B0643" w:rsidP="00C129FC">
      <w:pPr>
        <w:tabs>
          <w:tab w:val="left" w:pos="851"/>
          <w:tab w:val="left" w:pos="3119"/>
        </w:tabs>
        <w:rPr>
          <w:rFonts w:ascii="Arial" w:hAnsi="Arial" w:cs="Arial"/>
          <w:b/>
          <w:snapToGrid w:val="0"/>
          <w:szCs w:val="24"/>
        </w:rPr>
      </w:pPr>
    </w:p>
    <w:p w14:paraId="08107B88"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7B5FCD2B" w14:textId="77777777" w:rsidR="00C129FC" w:rsidRPr="00C129FC" w:rsidRDefault="00C129FC" w:rsidP="00C129FC">
      <w:pPr>
        <w:tabs>
          <w:tab w:val="left" w:pos="851"/>
          <w:tab w:val="left" w:pos="3119"/>
        </w:tabs>
        <w:rPr>
          <w:rFonts w:ascii="Arial" w:hAnsi="Arial" w:cs="Arial"/>
          <w:snapToGrid w:val="0"/>
          <w:szCs w:val="24"/>
        </w:rPr>
      </w:pPr>
    </w:p>
    <w:p w14:paraId="254EF6BD" w14:textId="77777777" w:rsidR="00E03511" w:rsidRPr="00E03511" w:rsidRDefault="00E03511" w:rsidP="00E03511">
      <w:pPr>
        <w:tabs>
          <w:tab w:val="left" w:pos="851"/>
          <w:tab w:val="left" w:pos="3119"/>
        </w:tabs>
        <w:jc w:val="both"/>
        <w:rPr>
          <w:rFonts w:ascii="Arial" w:hAnsi="Arial" w:cs="Arial"/>
          <w:snapToGrid w:val="0"/>
        </w:rPr>
      </w:pPr>
      <w:r w:rsidRPr="00E03511">
        <w:rPr>
          <w:rFonts w:ascii="Arial" w:hAnsi="Arial" w:cs="Arial"/>
          <w:snapToGrid w:val="0"/>
        </w:rPr>
        <w:t xml:space="preserve">The post holder will be expected to work with a team of staff and liaise closely with management and administrative personnel.  They will have daily contact with staff, people accessing the day service and visitors to the bistro.  Working in a fast-paced environment, the role requires a strong awareness of hygiene standards and health and safety regulations </w:t>
      </w:r>
    </w:p>
    <w:p w14:paraId="615C7DE9" w14:textId="77777777" w:rsidR="00C129FC" w:rsidRPr="00C129FC" w:rsidRDefault="00C129FC" w:rsidP="00E03511">
      <w:pPr>
        <w:pStyle w:val="ListParagraph"/>
        <w:tabs>
          <w:tab w:val="left" w:pos="851"/>
          <w:tab w:val="left" w:pos="3119"/>
        </w:tabs>
        <w:spacing w:after="0" w:line="240" w:lineRule="auto"/>
        <w:rPr>
          <w:rFonts w:ascii="Arial" w:hAnsi="Arial" w:cs="Arial"/>
          <w:snapToGrid w:val="0"/>
        </w:rPr>
      </w:pPr>
    </w:p>
    <w:p w14:paraId="345737E6" w14:textId="77777777" w:rsidR="00C129FC" w:rsidRPr="00C129FC" w:rsidRDefault="00C129FC" w:rsidP="00C129FC">
      <w:pPr>
        <w:tabs>
          <w:tab w:val="left" w:pos="851"/>
          <w:tab w:val="left" w:pos="3119"/>
        </w:tabs>
        <w:rPr>
          <w:rFonts w:ascii="Arial" w:hAnsi="Arial" w:cs="Arial"/>
          <w:snapToGrid w:val="0"/>
          <w:szCs w:val="24"/>
        </w:rPr>
      </w:pPr>
    </w:p>
    <w:p w14:paraId="11084DBF" w14:textId="77777777" w:rsidR="00C129FC" w:rsidRPr="00C129FC" w:rsidRDefault="00C129FC" w:rsidP="00C129FC">
      <w:pPr>
        <w:tabs>
          <w:tab w:val="left" w:pos="851"/>
          <w:tab w:val="left" w:pos="3119"/>
        </w:tabs>
        <w:rPr>
          <w:rFonts w:ascii="Arial" w:hAnsi="Arial" w:cs="Arial"/>
          <w:snapToGrid w:val="0"/>
          <w:szCs w:val="24"/>
        </w:rPr>
      </w:pPr>
    </w:p>
    <w:p w14:paraId="069B4E0A" w14:textId="77777777" w:rsidR="00C129FC" w:rsidRDefault="00C129FC" w:rsidP="00C129FC">
      <w:pPr>
        <w:rPr>
          <w:rFonts w:ascii="Arial" w:hAnsi="Arial" w:cs="Arial"/>
          <w:b/>
          <w:snapToGrid w:val="0"/>
          <w:szCs w:val="24"/>
          <w:u w:val="single"/>
        </w:rPr>
      </w:pPr>
      <w:r w:rsidRPr="00E03511">
        <w:rPr>
          <w:rFonts w:ascii="Arial" w:hAnsi="Arial" w:cs="Arial"/>
          <w:b/>
          <w:snapToGrid w:val="0"/>
          <w:szCs w:val="24"/>
          <w:u w:val="single"/>
        </w:rPr>
        <w:lastRenderedPageBreak/>
        <w:t xml:space="preserve">Main Duties and Responsibilities </w:t>
      </w:r>
    </w:p>
    <w:p w14:paraId="0F0D8B36" w14:textId="77777777" w:rsidR="006B0643" w:rsidRDefault="006B0643" w:rsidP="00C129FC">
      <w:pPr>
        <w:rPr>
          <w:rFonts w:ascii="Arial" w:hAnsi="Arial" w:cs="Arial"/>
          <w:b/>
          <w:snapToGrid w:val="0"/>
          <w:szCs w:val="24"/>
          <w:u w:val="single"/>
        </w:rPr>
      </w:pPr>
    </w:p>
    <w:p w14:paraId="15A2453A" w14:textId="77777777" w:rsidR="006B0643" w:rsidRPr="00E03511" w:rsidRDefault="006B0643" w:rsidP="00C129FC">
      <w:pPr>
        <w:rPr>
          <w:rFonts w:ascii="Arial" w:hAnsi="Arial" w:cs="Arial"/>
          <w:b/>
          <w:snapToGrid w:val="0"/>
          <w:szCs w:val="24"/>
          <w:u w:val="single"/>
        </w:rPr>
      </w:pPr>
    </w:p>
    <w:p w14:paraId="0D4674CD" w14:textId="77777777" w:rsidR="00C129FC" w:rsidRPr="00E03511" w:rsidRDefault="00C129FC" w:rsidP="00C129FC">
      <w:pPr>
        <w:tabs>
          <w:tab w:val="left" w:pos="851"/>
          <w:tab w:val="left" w:pos="3119"/>
        </w:tabs>
        <w:ind w:left="360"/>
        <w:rPr>
          <w:rFonts w:ascii="Arial" w:hAnsi="Arial" w:cs="Arial"/>
          <w:snapToGrid w:val="0"/>
          <w:szCs w:val="24"/>
        </w:rPr>
      </w:pPr>
    </w:p>
    <w:p w14:paraId="62FB8ED3"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To be able to demonstrate the ability to ensure standards meet the requirement of all food related legislation and the Health &amp; Safety at Work Act together with all relevant regulations.</w:t>
      </w:r>
    </w:p>
    <w:p w14:paraId="67A310E3" w14:textId="77777777" w:rsidR="00E03511" w:rsidRPr="00E03511" w:rsidRDefault="00E03511" w:rsidP="00E03511">
      <w:pPr>
        <w:ind w:left="567" w:hanging="501"/>
        <w:jc w:val="both"/>
        <w:rPr>
          <w:rFonts w:ascii="Arial" w:hAnsi="Arial" w:cs="Arial"/>
          <w:color w:val="000000"/>
        </w:rPr>
      </w:pPr>
    </w:p>
    <w:p w14:paraId="75CBC54E"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Exercise quality and quantitative control of meals produced.</w:t>
      </w:r>
    </w:p>
    <w:p w14:paraId="255D304F" w14:textId="77777777" w:rsidR="00E03511" w:rsidRPr="00E03511" w:rsidRDefault="00E03511" w:rsidP="00E03511">
      <w:pPr>
        <w:ind w:left="567" w:hanging="501"/>
        <w:jc w:val="both"/>
        <w:rPr>
          <w:rFonts w:ascii="Arial" w:hAnsi="Arial" w:cs="Arial"/>
          <w:color w:val="000000"/>
        </w:rPr>
      </w:pPr>
    </w:p>
    <w:p w14:paraId="0312FAA1"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Have knowledge of the relevant paperwork in relation to the Safer Food Better Business Book and other relevant measures and procedures implemented by the Management Team.</w:t>
      </w:r>
    </w:p>
    <w:p w14:paraId="0A25A13F" w14:textId="77777777" w:rsidR="00E03511" w:rsidRPr="00E03511" w:rsidRDefault="00E03511" w:rsidP="00E03511">
      <w:pPr>
        <w:ind w:left="567" w:hanging="501"/>
        <w:jc w:val="both"/>
        <w:rPr>
          <w:rFonts w:ascii="Arial" w:hAnsi="Arial" w:cs="Arial"/>
          <w:color w:val="000000"/>
        </w:rPr>
      </w:pPr>
    </w:p>
    <w:p w14:paraId="60A7AE8D"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Be adaptable to change such as being moved to different buildings as requested.</w:t>
      </w:r>
    </w:p>
    <w:p w14:paraId="1BE03EB1" w14:textId="77777777" w:rsidR="00E03511" w:rsidRPr="00E03511" w:rsidRDefault="00E03511" w:rsidP="00E03511">
      <w:pPr>
        <w:ind w:left="567" w:hanging="501"/>
        <w:jc w:val="both"/>
        <w:rPr>
          <w:rFonts w:ascii="Arial" w:hAnsi="Arial" w:cs="Arial"/>
          <w:color w:val="000000"/>
        </w:rPr>
      </w:pPr>
    </w:p>
    <w:p w14:paraId="04D1D0F0"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Transport and assist in preparation of food and beverages.</w:t>
      </w:r>
    </w:p>
    <w:p w14:paraId="0049495A" w14:textId="77777777" w:rsidR="00E03511" w:rsidRPr="00E03511" w:rsidRDefault="00E03511" w:rsidP="00E03511">
      <w:pPr>
        <w:ind w:left="567" w:hanging="501"/>
        <w:jc w:val="both"/>
        <w:rPr>
          <w:rFonts w:ascii="Arial" w:hAnsi="Arial" w:cs="Arial"/>
          <w:color w:val="000000"/>
        </w:rPr>
      </w:pPr>
    </w:p>
    <w:p w14:paraId="168FC416"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Setting out and clearing of dining furniture.</w:t>
      </w:r>
    </w:p>
    <w:p w14:paraId="246230ED" w14:textId="77777777" w:rsidR="00E03511" w:rsidRPr="00E03511" w:rsidRDefault="00E03511" w:rsidP="00E03511">
      <w:pPr>
        <w:ind w:left="567" w:hanging="501"/>
        <w:jc w:val="both"/>
        <w:rPr>
          <w:rFonts w:ascii="Arial" w:hAnsi="Arial" w:cs="Arial"/>
          <w:color w:val="000000"/>
        </w:rPr>
      </w:pPr>
    </w:p>
    <w:p w14:paraId="65FBA707"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Transporting and serving meals to people who attend the day service, staff, visitors and members of the public.</w:t>
      </w:r>
    </w:p>
    <w:p w14:paraId="0243AD09" w14:textId="77777777" w:rsidR="00E03511" w:rsidRPr="00E03511" w:rsidRDefault="00E03511" w:rsidP="00E03511">
      <w:pPr>
        <w:ind w:left="567" w:hanging="501"/>
        <w:jc w:val="both"/>
        <w:rPr>
          <w:rFonts w:ascii="Arial" w:hAnsi="Arial" w:cs="Arial"/>
          <w:color w:val="000000"/>
        </w:rPr>
      </w:pPr>
    </w:p>
    <w:p w14:paraId="7951DE8D"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Washing up.</w:t>
      </w:r>
    </w:p>
    <w:p w14:paraId="54D3AE7A" w14:textId="77777777" w:rsidR="00E03511" w:rsidRPr="00E03511" w:rsidRDefault="00E03511" w:rsidP="00E03511">
      <w:pPr>
        <w:ind w:left="567" w:hanging="501"/>
        <w:jc w:val="both"/>
        <w:rPr>
          <w:rFonts w:ascii="Arial" w:hAnsi="Arial" w:cs="Arial"/>
          <w:color w:val="000000"/>
        </w:rPr>
      </w:pPr>
    </w:p>
    <w:p w14:paraId="57D95469"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General cleaning duties (equipment and surfaces) both in the kitchen and the bistro.</w:t>
      </w:r>
    </w:p>
    <w:p w14:paraId="47883508" w14:textId="77777777" w:rsidR="00E03511" w:rsidRPr="00E03511" w:rsidRDefault="00E03511" w:rsidP="00E03511">
      <w:pPr>
        <w:ind w:left="567" w:hanging="501"/>
        <w:jc w:val="both"/>
        <w:rPr>
          <w:rFonts w:ascii="Arial" w:hAnsi="Arial" w:cs="Arial"/>
          <w:color w:val="000000"/>
        </w:rPr>
      </w:pPr>
    </w:p>
    <w:p w14:paraId="4F675B88"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 xml:space="preserve">Using a till register on a day-to-day basis dealing with cash and </w:t>
      </w:r>
      <w:r w:rsidR="006B0643" w:rsidRPr="00E03511">
        <w:rPr>
          <w:rFonts w:ascii="Arial" w:hAnsi="Arial" w:cs="Arial"/>
          <w:color w:val="000000"/>
        </w:rPr>
        <w:t xml:space="preserve">card </w:t>
      </w:r>
      <w:r w:rsidR="006B0643">
        <w:rPr>
          <w:rFonts w:ascii="Arial" w:hAnsi="Arial" w:cs="Arial"/>
          <w:color w:val="000000"/>
        </w:rPr>
        <w:t>transaction</w:t>
      </w:r>
      <w:r w:rsidRPr="00E03511">
        <w:rPr>
          <w:rFonts w:ascii="Arial" w:hAnsi="Arial" w:cs="Arial"/>
          <w:color w:val="000000"/>
        </w:rPr>
        <w:t xml:space="preserve"> in a confident manner following handling monies procedures. </w:t>
      </w:r>
    </w:p>
    <w:p w14:paraId="4B2F5243" w14:textId="77777777" w:rsidR="00E03511" w:rsidRPr="00E03511" w:rsidRDefault="00E03511" w:rsidP="00E03511">
      <w:pPr>
        <w:ind w:left="567" w:hanging="501"/>
        <w:jc w:val="both"/>
        <w:rPr>
          <w:rFonts w:ascii="Arial" w:hAnsi="Arial" w:cs="Arial"/>
          <w:color w:val="000000"/>
        </w:rPr>
      </w:pPr>
    </w:p>
    <w:p w14:paraId="7173B6B8" w14:textId="77777777" w:rsidR="00E03511" w:rsidRPr="00E03511" w:rsidRDefault="00E03511" w:rsidP="00E03511">
      <w:pPr>
        <w:numPr>
          <w:ilvl w:val="0"/>
          <w:numId w:val="7"/>
        </w:numPr>
        <w:jc w:val="both"/>
        <w:rPr>
          <w:rFonts w:ascii="Arial" w:hAnsi="Arial" w:cs="Arial"/>
          <w:color w:val="000000"/>
        </w:rPr>
      </w:pPr>
      <w:r w:rsidRPr="00E03511">
        <w:rPr>
          <w:rFonts w:ascii="Arial" w:hAnsi="Arial" w:cs="Arial"/>
          <w:color w:val="000000"/>
        </w:rPr>
        <w:t xml:space="preserve">To assist in the promotion and marketing of provider services meals and </w:t>
      </w:r>
      <w:r w:rsidR="006B0643" w:rsidRPr="00E03511">
        <w:rPr>
          <w:rFonts w:ascii="Arial" w:hAnsi="Arial" w:cs="Arial"/>
          <w:color w:val="000000"/>
        </w:rPr>
        <w:t xml:space="preserve">to </w:t>
      </w:r>
      <w:r w:rsidR="006B0643">
        <w:rPr>
          <w:rFonts w:ascii="Arial" w:hAnsi="Arial" w:cs="Arial"/>
          <w:color w:val="000000"/>
        </w:rPr>
        <w:t>promote</w:t>
      </w:r>
      <w:r w:rsidRPr="00E03511">
        <w:rPr>
          <w:rFonts w:ascii="Arial" w:hAnsi="Arial" w:cs="Arial"/>
          <w:color w:val="000000"/>
        </w:rPr>
        <w:t xml:space="preserve"> the bistro to work with the management team in encouraging full use of the service.</w:t>
      </w:r>
    </w:p>
    <w:p w14:paraId="7F359DA3" w14:textId="77777777" w:rsidR="00E03511" w:rsidRPr="00E03511" w:rsidRDefault="00E03511" w:rsidP="00E03511">
      <w:pPr>
        <w:ind w:left="567" w:hanging="501"/>
        <w:jc w:val="both"/>
        <w:rPr>
          <w:rFonts w:ascii="Arial" w:hAnsi="Arial" w:cs="Arial"/>
          <w:color w:val="000000"/>
        </w:rPr>
      </w:pPr>
    </w:p>
    <w:p w14:paraId="46ED6C87" w14:textId="77777777" w:rsidR="00E03511" w:rsidRPr="00E03511" w:rsidRDefault="006B0643" w:rsidP="00E03511">
      <w:pPr>
        <w:numPr>
          <w:ilvl w:val="0"/>
          <w:numId w:val="7"/>
        </w:numPr>
        <w:jc w:val="both"/>
        <w:rPr>
          <w:rFonts w:ascii="Arial" w:hAnsi="Arial" w:cs="Arial"/>
          <w:color w:val="000000"/>
        </w:rPr>
      </w:pPr>
      <w:r>
        <w:rPr>
          <w:rFonts w:ascii="Arial" w:hAnsi="Arial" w:cs="Arial"/>
          <w:color w:val="000000"/>
        </w:rPr>
        <w:t xml:space="preserve"> </w:t>
      </w:r>
      <w:proofErr w:type="gramStart"/>
      <w:r w:rsidR="00E03511" w:rsidRPr="00E03511">
        <w:rPr>
          <w:rFonts w:ascii="Arial" w:hAnsi="Arial" w:cs="Arial"/>
          <w:color w:val="000000"/>
        </w:rPr>
        <w:t>Is able to</w:t>
      </w:r>
      <w:proofErr w:type="gramEnd"/>
      <w:r w:rsidR="00E03511" w:rsidRPr="00E03511">
        <w:rPr>
          <w:rFonts w:ascii="Arial" w:hAnsi="Arial" w:cs="Arial"/>
          <w:color w:val="000000"/>
        </w:rPr>
        <w:t xml:space="preserve"> work alone and on occasion and if appropriate, you may be asked to ‘act’ up’ to cover for the cook and confident to do all duties normally undertaken by the cook.</w:t>
      </w:r>
    </w:p>
    <w:p w14:paraId="1D6949B1" w14:textId="77777777" w:rsidR="00E03511" w:rsidRPr="00E03511" w:rsidRDefault="00E03511" w:rsidP="00E03511">
      <w:pPr>
        <w:ind w:left="567" w:hanging="501"/>
        <w:jc w:val="both"/>
        <w:rPr>
          <w:rFonts w:ascii="Arial" w:hAnsi="Arial" w:cs="Arial"/>
          <w:color w:val="000000"/>
        </w:rPr>
      </w:pPr>
    </w:p>
    <w:p w14:paraId="6B3CCC30" w14:textId="77777777" w:rsidR="00E03511" w:rsidRPr="00E03511" w:rsidRDefault="006B0643" w:rsidP="00E03511">
      <w:pPr>
        <w:numPr>
          <w:ilvl w:val="0"/>
          <w:numId w:val="7"/>
        </w:numPr>
        <w:jc w:val="both"/>
        <w:rPr>
          <w:rFonts w:ascii="Arial" w:hAnsi="Arial" w:cs="Arial"/>
          <w:color w:val="000000"/>
        </w:rPr>
      </w:pPr>
      <w:r>
        <w:rPr>
          <w:rFonts w:ascii="Arial" w:hAnsi="Arial" w:cs="Arial"/>
          <w:color w:val="000000"/>
        </w:rPr>
        <w:t xml:space="preserve"> </w:t>
      </w:r>
      <w:r w:rsidR="00E03511" w:rsidRPr="00E03511">
        <w:rPr>
          <w:rFonts w:ascii="Arial" w:hAnsi="Arial" w:cs="Arial"/>
          <w:color w:val="000000"/>
        </w:rPr>
        <w:t>Have knowledge of safeguarding and equality, diversity and inclusion.</w:t>
      </w:r>
    </w:p>
    <w:p w14:paraId="167232D1" w14:textId="77777777" w:rsidR="00E03511" w:rsidRPr="00E03511" w:rsidRDefault="00E03511" w:rsidP="00E03511">
      <w:pPr>
        <w:ind w:left="567" w:hanging="501"/>
        <w:jc w:val="both"/>
        <w:rPr>
          <w:rFonts w:ascii="Arial" w:hAnsi="Arial" w:cs="Arial"/>
          <w:color w:val="000000"/>
        </w:rPr>
      </w:pPr>
    </w:p>
    <w:p w14:paraId="36144CA0" w14:textId="77777777" w:rsidR="00E03511" w:rsidRPr="00E03511" w:rsidRDefault="006B0643" w:rsidP="00E03511">
      <w:pPr>
        <w:numPr>
          <w:ilvl w:val="0"/>
          <w:numId w:val="7"/>
        </w:numPr>
        <w:jc w:val="both"/>
        <w:rPr>
          <w:rFonts w:ascii="Arial" w:hAnsi="Arial" w:cs="Arial"/>
          <w:color w:val="000000"/>
        </w:rPr>
      </w:pPr>
      <w:r>
        <w:rPr>
          <w:rFonts w:ascii="Arial" w:hAnsi="Arial" w:cs="Arial"/>
          <w:color w:val="000000"/>
        </w:rPr>
        <w:t xml:space="preserve"> </w:t>
      </w:r>
      <w:proofErr w:type="gramStart"/>
      <w:r w:rsidR="00E03511" w:rsidRPr="00E03511">
        <w:rPr>
          <w:rFonts w:ascii="Arial" w:hAnsi="Arial" w:cs="Arial"/>
          <w:color w:val="000000"/>
        </w:rPr>
        <w:t>Is able to</w:t>
      </w:r>
      <w:proofErr w:type="gramEnd"/>
      <w:r w:rsidR="00E03511" w:rsidRPr="00E03511">
        <w:rPr>
          <w:rFonts w:ascii="Arial" w:hAnsi="Arial" w:cs="Arial"/>
          <w:color w:val="000000"/>
        </w:rPr>
        <w:t xml:space="preserve"> work alongside people with additional needs.</w:t>
      </w:r>
    </w:p>
    <w:p w14:paraId="43CC61A7" w14:textId="77777777" w:rsidR="00E03511" w:rsidRPr="00E03511" w:rsidRDefault="00E03511" w:rsidP="00E03511">
      <w:pPr>
        <w:ind w:left="567" w:hanging="501"/>
        <w:jc w:val="both"/>
        <w:rPr>
          <w:rFonts w:ascii="Arial" w:hAnsi="Arial" w:cs="Arial"/>
          <w:color w:val="000000"/>
        </w:rPr>
      </w:pPr>
    </w:p>
    <w:p w14:paraId="12CB211B" w14:textId="77777777" w:rsidR="00E03511" w:rsidRPr="00E03511" w:rsidRDefault="006B0643" w:rsidP="00E03511">
      <w:pPr>
        <w:numPr>
          <w:ilvl w:val="0"/>
          <w:numId w:val="7"/>
        </w:numPr>
        <w:jc w:val="both"/>
        <w:rPr>
          <w:rFonts w:ascii="Arial" w:hAnsi="Arial" w:cs="Arial"/>
          <w:color w:val="000000"/>
        </w:rPr>
      </w:pPr>
      <w:r>
        <w:rPr>
          <w:rFonts w:ascii="Arial" w:hAnsi="Arial" w:cs="Arial"/>
          <w:color w:val="000000"/>
        </w:rPr>
        <w:t xml:space="preserve"> </w:t>
      </w:r>
      <w:r w:rsidR="00E03511" w:rsidRPr="00E03511">
        <w:rPr>
          <w:rFonts w:ascii="Arial" w:hAnsi="Arial" w:cs="Arial"/>
          <w:color w:val="000000"/>
        </w:rPr>
        <w:t>Available to work on a rota system including some evening and weekends.</w:t>
      </w:r>
    </w:p>
    <w:p w14:paraId="15C1CFB2" w14:textId="77777777" w:rsidR="00E03511" w:rsidRPr="00E03511" w:rsidRDefault="00E03511" w:rsidP="00E03511">
      <w:pPr>
        <w:ind w:left="567" w:hanging="501"/>
        <w:jc w:val="both"/>
        <w:rPr>
          <w:rFonts w:ascii="Arial" w:hAnsi="Arial" w:cs="Arial"/>
          <w:color w:val="000000"/>
        </w:rPr>
      </w:pPr>
    </w:p>
    <w:p w14:paraId="47498CB2" w14:textId="77777777" w:rsidR="00E03511" w:rsidRPr="00E03511" w:rsidRDefault="006B0643" w:rsidP="00E03511">
      <w:pPr>
        <w:numPr>
          <w:ilvl w:val="0"/>
          <w:numId w:val="7"/>
        </w:numPr>
        <w:jc w:val="both"/>
        <w:rPr>
          <w:rFonts w:ascii="Arial" w:hAnsi="Arial" w:cs="Arial"/>
          <w:color w:val="000000"/>
        </w:rPr>
      </w:pPr>
      <w:r>
        <w:rPr>
          <w:rFonts w:ascii="Arial" w:hAnsi="Arial" w:cs="Arial"/>
          <w:color w:val="000000"/>
        </w:rPr>
        <w:t xml:space="preserve"> </w:t>
      </w:r>
      <w:r w:rsidR="00E03511" w:rsidRPr="00E03511">
        <w:rPr>
          <w:rFonts w:ascii="Arial" w:hAnsi="Arial" w:cs="Arial"/>
          <w:color w:val="000000"/>
        </w:rPr>
        <w:t xml:space="preserve">Any other duties of a related nature which might be reasonably required </w:t>
      </w:r>
      <w:r w:rsidRPr="00E03511">
        <w:rPr>
          <w:rFonts w:ascii="Arial" w:hAnsi="Arial" w:cs="Arial"/>
          <w:color w:val="000000"/>
        </w:rPr>
        <w:t xml:space="preserve">and </w:t>
      </w:r>
      <w:r>
        <w:rPr>
          <w:rFonts w:ascii="Arial" w:hAnsi="Arial" w:cs="Arial"/>
          <w:color w:val="000000"/>
        </w:rPr>
        <w:t>allocated</w:t>
      </w:r>
      <w:r w:rsidR="00E03511" w:rsidRPr="00E03511">
        <w:rPr>
          <w:rFonts w:ascii="Arial" w:hAnsi="Arial" w:cs="Arial"/>
          <w:color w:val="000000"/>
        </w:rPr>
        <w:t xml:space="preserve"> by the Management Team.</w:t>
      </w:r>
    </w:p>
    <w:p w14:paraId="6BA768DF" w14:textId="77777777" w:rsidR="00C129FC" w:rsidRPr="00E03511" w:rsidRDefault="00C129FC" w:rsidP="006B0643">
      <w:pPr>
        <w:pStyle w:val="ListParagraph"/>
        <w:tabs>
          <w:tab w:val="left" w:pos="0"/>
          <w:tab w:val="left" w:pos="851"/>
          <w:tab w:val="left" w:pos="3119"/>
        </w:tabs>
        <w:spacing w:after="0" w:line="240" w:lineRule="auto"/>
        <w:contextualSpacing w:val="0"/>
        <w:rPr>
          <w:rFonts w:ascii="Arial" w:hAnsi="Arial" w:cs="Arial"/>
          <w:b/>
          <w:snapToGrid w:val="0"/>
        </w:rPr>
      </w:pPr>
    </w:p>
    <w:p w14:paraId="106F158C" w14:textId="77777777" w:rsidR="00C129FC" w:rsidRPr="00E03511" w:rsidRDefault="00C129FC" w:rsidP="00C129FC">
      <w:pPr>
        <w:tabs>
          <w:tab w:val="left" w:pos="851"/>
          <w:tab w:val="left" w:pos="3119"/>
        </w:tabs>
        <w:rPr>
          <w:rFonts w:ascii="Arial" w:hAnsi="Arial" w:cs="Arial"/>
          <w:snapToGrid w:val="0"/>
          <w:szCs w:val="24"/>
          <w:u w:val="single"/>
        </w:rPr>
      </w:pPr>
    </w:p>
    <w:p w14:paraId="109A49F2" w14:textId="77777777" w:rsidR="006B0643" w:rsidRDefault="006B0643" w:rsidP="00C129FC">
      <w:pPr>
        <w:tabs>
          <w:tab w:val="left" w:pos="851"/>
          <w:tab w:val="left" w:pos="3119"/>
        </w:tabs>
        <w:rPr>
          <w:rFonts w:ascii="Arial" w:hAnsi="Arial" w:cs="Arial"/>
          <w:snapToGrid w:val="0"/>
          <w:szCs w:val="24"/>
          <w:u w:val="single"/>
        </w:rPr>
      </w:pPr>
    </w:p>
    <w:p w14:paraId="0A13713B" w14:textId="77777777" w:rsidR="006B0643" w:rsidRDefault="006B0643" w:rsidP="00C129FC">
      <w:pPr>
        <w:tabs>
          <w:tab w:val="left" w:pos="851"/>
          <w:tab w:val="left" w:pos="3119"/>
        </w:tabs>
        <w:rPr>
          <w:rFonts w:ascii="Arial" w:hAnsi="Arial" w:cs="Arial"/>
          <w:snapToGrid w:val="0"/>
          <w:szCs w:val="24"/>
          <w:u w:val="single"/>
        </w:rPr>
      </w:pPr>
    </w:p>
    <w:p w14:paraId="26EB8D45" w14:textId="77777777" w:rsidR="00C129FC" w:rsidRPr="00E03511" w:rsidRDefault="00454F50" w:rsidP="00C129FC">
      <w:pPr>
        <w:tabs>
          <w:tab w:val="left" w:pos="851"/>
          <w:tab w:val="left" w:pos="3119"/>
        </w:tabs>
        <w:rPr>
          <w:rFonts w:ascii="Arial" w:hAnsi="Arial" w:cs="Arial"/>
          <w:snapToGrid w:val="0"/>
          <w:szCs w:val="24"/>
          <w:u w:val="single"/>
        </w:rPr>
      </w:pPr>
      <w:r w:rsidRPr="00E03511">
        <w:rPr>
          <w:rFonts w:ascii="Arial" w:hAnsi="Arial" w:cs="Arial"/>
          <w:snapToGrid w:val="0"/>
          <w:szCs w:val="24"/>
          <w:u w:val="single"/>
        </w:rPr>
        <w:t>C</w:t>
      </w:r>
      <w:r w:rsidR="00C129FC" w:rsidRPr="00E03511">
        <w:rPr>
          <w:rFonts w:ascii="Arial" w:hAnsi="Arial" w:cs="Arial"/>
          <w:snapToGrid w:val="0"/>
          <w:szCs w:val="24"/>
          <w:u w:val="single"/>
        </w:rPr>
        <w:t>hanges</w:t>
      </w:r>
    </w:p>
    <w:p w14:paraId="359769AE" w14:textId="77777777" w:rsidR="00C129FC" w:rsidRPr="00E03511" w:rsidRDefault="00C129FC" w:rsidP="00C129FC">
      <w:pPr>
        <w:rPr>
          <w:rFonts w:ascii="Arial" w:hAnsi="Arial" w:cs="Arial"/>
          <w:szCs w:val="24"/>
        </w:rPr>
      </w:pPr>
    </w:p>
    <w:p w14:paraId="0CBE1B58" w14:textId="77777777" w:rsidR="00C129FC" w:rsidRPr="00C129FC" w:rsidRDefault="00C129FC" w:rsidP="00C129FC">
      <w:pPr>
        <w:rPr>
          <w:rFonts w:ascii="Arial" w:hAnsi="Arial" w:cs="Arial"/>
          <w:szCs w:val="24"/>
        </w:rPr>
      </w:pPr>
      <w:r w:rsidRPr="00C129FC">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742BBE5B" w14:textId="77777777" w:rsidR="00C129FC" w:rsidRPr="00C129FC" w:rsidRDefault="00C129FC" w:rsidP="00C129FC">
      <w:pPr>
        <w:tabs>
          <w:tab w:val="left" w:pos="851"/>
          <w:tab w:val="left" w:pos="3119"/>
        </w:tabs>
        <w:rPr>
          <w:rFonts w:ascii="Arial" w:hAnsi="Arial" w:cs="Arial"/>
          <w:snapToGrid w:val="0"/>
          <w:szCs w:val="24"/>
        </w:rPr>
      </w:pPr>
    </w:p>
    <w:p w14:paraId="4D329C86" w14:textId="77777777" w:rsidR="00C129FC" w:rsidRPr="00C129FC" w:rsidRDefault="00C129FC" w:rsidP="00C129FC">
      <w:pPr>
        <w:rPr>
          <w:rFonts w:ascii="Arial" w:hAnsi="Arial" w:cs="Arial"/>
          <w:szCs w:val="24"/>
        </w:rPr>
      </w:pPr>
      <w:r w:rsidRPr="006B0643">
        <w:rPr>
          <w:rFonts w:ascii="Arial" w:hAnsi="Arial" w:cs="Arial"/>
          <w:b/>
          <w:szCs w:val="24"/>
        </w:rPr>
        <w:t>Date:</w:t>
      </w:r>
      <w:r w:rsidRPr="006B0643">
        <w:rPr>
          <w:rFonts w:ascii="Arial" w:hAnsi="Arial" w:cs="Arial"/>
          <w:szCs w:val="24"/>
        </w:rPr>
        <w:t xml:space="preserve">  </w:t>
      </w:r>
      <w:r w:rsidR="006B0643" w:rsidRPr="006B0643">
        <w:rPr>
          <w:rFonts w:ascii="Arial" w:hAnsi="Arial" w:cs="Arial"/>
          <w:szCs w:val="24"/>
        </w:rPr>
        <w:t>14/10/2025</w:t>
      </w:r>
    </w:p>
    <w:p w14:paraId="29AB9713" w14:textId="77777777" w:rsidR="00C129FC" w:rsidRPr="00C129FC" w:rsidRDefault="00C129FC" w:rsidP="00C129FC">
      <w:pPr>
        <w:rPr>
          <w:rFonts w:ascii="Arial" w:hAnsi="Arial" w:cs="Arial"/>
          <w:b/>
          <w:szCs w:val="24"/>
        </w:rPr>
      </w:pPr>
    </w:p>
    <w:p w14:paraId="36CF77F0"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50390954"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38086" w14:textId="77777777" w:rsidR="00AE2B6D" w:rsidRDefault="00AE2B6D" w:rsidP="00196867">
      <w:r>
        <w:separator/>
      </w:r>
    </w:p>
  </w:endnote>
  <w:endnote w:type="continuationSeparator" w:id="0">
    <w:p w14:paraId="4D5F9E14" w14:textId="77777777" w:rsidR="00AE2B6D" w:rsidRDefault="00AE2B6D"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5FD11" w14:textId="77777777" w:rsidR="00AE2B6D" w:rsidRDefault="00AE2B6D" w:rsidP="00196867">
      <w:r>
        <w:separator/>
      </w:r>
    </w:p>
  </w:footnote>
  <w:footnote w:type="continuationSeparator" w:id="0">
    <w:p w14:paraId="25938AE0" w14:textId="77777777" w:rsidR="00AE2B6D" w:rsidRDefault="00AE2B6D"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5A7D" w14:textId="77777777" w:rsidR="00D65DDF" w:rsidRDefault="00AE2B6D">
    <w:pPr>
      <w:pStyle w:val="Header"/>
    </w:pPr>
    <w:r>
      <w:rPr>
        <w:noProof/>
      </w:rPr>
      <w:drawing>
        <wp:anchor distT="0" distB="0" distL="114300" distR="114300" simplePos="0" relativeHeight="251658240" behindDoc="1" locked="0" layoutInCell="1" allowOverlap="1" wp14:anchorId="16483162" wp14:editId="6A9B4102">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920EF7"/>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391037"/>
    <w:multiLevelType w:val="hybridMultilevel"/>
    <w:tmpl w:val="FFFFFFFF"/>
    <w:lvl w:ilvl="0" w:tplc="0809000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7A53A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719130">
    <w:abstractNumId w:val="4"/>
  </w:num>
  <w:num w:numId="2" w16cid:durableId="2073503582">
    <w:abstractNumId w:val="3"/>
  </w:num>
  <w:num w:numId="3" w16cid:durableId="1769156130">
    <w:abstractNumId w:val="2"/>
  </w:num>
  <w:num w:numId="4" w16cid:durableId="2105151035">
    <w:abstractNumId w:val="0"/>
  </w:num>
  <w:num w:numId="5" w16cid:durableId="309528456">
    <w:abstractNumId w:val="6"/>
  </w:num>
  <w:num w:numId="6" w16cid:durableId="676925507">
    <w:abstractNumId w:val="1"/>
  </w:num>
  <w:num w:numId="7" w16cid:durableId="1134536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A176F"/>
    <w:rsid w:val="001D7337"/>
    <w:rsid w:val="001F0E13"/>
    <w:rsid w:val="001F2B3D"/>
    <w:rsid w:val="00201942"/>
    <w:rsid w:val="002831FE"/>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14B44"/>
    <w:rsid w:val="00631FF8"/>
    <w:rsid w:val="00645F83"/>
    <w:rsid w:val="00664C8D"/>
    <w:rsid w:val="00687A6E"/>
    <w:rsid w:val="006B00D4"/>
    <w:rsid w:val="006B0643"/>
    <w:rsid w:val="006D61CB"/>
    <w:rsid w:val="007047C4"/>
    <w:rsid w:val="0070746F"/>
    <w:rsid w:val="00736D2F"/>
    <w:rsid w:val="0074341C"/>
    <w:rsid w:val="00773FD0"/>
    <w:rsid w:val="00874A4A"/>
    <w:rsid w:val="008A4211"/>
    <w:rsid w:val="008E3CE5"/>
    <w:rsid w:val="008E7234"/>
    <w:rsid w:val="009005D7"/>
    <w:rsid w:val="00901C48"/>
    <w:rsid w:val="00911629"/>
    <w:rsid w:val="00A013E3"/>
    <w:rsid w:val="00A01BA9"/>
    <w:rsid w:val="00A320D3"/>
    <w:rsid w:val="00A4022F"/>
    <w:rsid w:val="00A46BA7"/>
    <w:rsid w:val="00A54158"/>
    <w:rsid w:val="00AA3BBC"/>
    <w:rsid w:val="00AE2B6D"/>
    <w:rsid w:val="00B1773D"/>
    <w:rsid w:val="00B266B4"/>
    <w:rsid w:val="00B72C06"/>
    <w:rsid w:val="00C129FC"/>
    <w:rsid w:val="00D0265C"/>
    <w:rsid w:val="00D1198C"/>
    <w:rsid w:val="00D27FA8"/>
    <w:rsid w:val="00D53764"/>
    <w:rsid w:val="00D5569C"/>
    <w:rsid w:val="00D65DDF"/>
    <w:rsid w:val="00D75188"/>
    <w:rsid w:val="00DA7A29"/>
    <w:rsid w:val="00DB7E3F"/>
    <w:rsid w:val="00DC0B92"/>
    <w:rsid w:val="00DC5398"/>
    <w:rsid w:val="00DE027E"/>
    <w:rsid w:val="00DF17FA"/>
    <w:rsid w:val="00E03511"/>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DCBC6B"/>
  <w14:defaultImageDpi w14:val="0"/>
  <w15:docId w15:val="{3D192A47-B500-48A9-8169-58C52152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1</TotalTime>
  <Pages>3</Pages>
  <Words>496</Words>
  <Characters>2832</Characters>
  <Application>Microsoft Office Word</Application>
  <DocSecurity>0</DocSecurity>
  <Lines>23</Lines>
  <Paragraphs>6</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Caroline Hogg</cp:lastModifiedBy>
  <cp:revision>2</cp:revision>
  <dcterms:created xsi:type="dcterms:W3CDTF">2026-10-29T15:05:00Z</dcterms:created>
  <dcterms:modified xsi:type="dcterms:W3CDTF">2026-10-29T15:05:00Z</dcterms:modified>
</cp:coreProperties>
</file>