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9A0FBDC" w14:textId="77777777" w:rsidR="00D97B7E" w:rsidRDefault="00D06D28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Cs w:val="22"/>
              </w:rPr>
            </w:pPr>
            <w:r w:rsidRPr="005B5DD8">
              <w:rPr>
                <w:rFonts w:eastAsia="Arial"/>
                <w:b/>
                <w:bCs/>
                <w:color w:val="000000"/>
                <w:szCs w:val="22"/>
              </w:rPr>
              <w:t>Corporate Strategy Officer</w:t>
            </w:r>
          </w:p>
          <w:p w14:paraId="26B81CBB" w14:textId="595D5474" w:rsidR="00B962B3" w:rsidRPr="005B5DD8" w:rsidRDefault="00B962B3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Cs w:val="22"/>
              </w:rPr>
            </w:pPr>
          </w:p>
        </w:tc>
      </w:tr>
      <w:tr w:rsidR="00D97B7E" w:rsidRPr="00E30234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9249A0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7593F0E" w14:textId="7673254D" w:rsidR="007126A7" w:rsidRDefault="00D06D28" w:rsidP="007126A7">
            <w:pPr>
              <w:rPr>
                <w:rFonts w:ascii="Aptos" w:hAnsi="Aptos" w:cs="Aptos"/>
                <w:color w:val="000000"/>
                <w:sz w:val="24"/>
              </w:rPr>
            </w:pPr>
            <w:r w:rsidRPr="005B5DD8">
              <w:rPr>
                <w:rFonts w:eastAsia="Arial"/>
                <w:color w:val="000000"/>
                <w:szCs w:val="22"/>
              </w:rPr>
              <w:t>Grade 6</w:t>
            </w:r>
            <w:r w:rsidR="008165D9">
              <w:rPr>
                <w:rFonts w:eastAsia="Arial"/>
                <w:color w:val="000000"/>
                <w:szCs w:val="22"/>
              </w:rPr>
              <w:t xml:space="preserve"> </w:t>
            </w:r>
            <w:r w:rsidR="00CE3608">
              <w:rPr>
                <w:rFonts w:eastAsia="Arial"/>
                <w:color w:val="000000"/>
                <w:szCs w:val="22"/>
              </w:rPr>
              <w:t>(SCP</w:t>
            </w:r>
            <w:r w:rsidR="0077020B">
              <w:rPr>
                <w:rFonts w:eastAsia="Arial"/>
                <w:color w:val="000000"/>
                <w:szCs w:val="22"/>
              </w:rPr>
              <w:t xml:space="preserve"> 22-25)</w:t>
            </w:r>
            <w:r w:rsidR="00310BE4">
              <w:rPr>
                <w:rFonts w:eastAsia="Arial"/>
                <w:color w:val="000000"/>
                <w:szCs w:val="22"/>
              </w:rPr>
              <w:t xml:space="preserve"> </w:t>
            </w:r>
            <w:r w:rsidR="007126A7">
              <w:rPr>
                <w:color w:val="000000"/>
                <w:sz w:val="24"/>
              </w:rPr>
              <w:t>£34,811 - £37,563</w:t>
            </w:r>
          </w:p>
          <w:p w14:paraId="1AA32870" w14:textId="5692D679" w:rsidR="00D97B7E" w:rsidRPr="005B5DD8" w:rsidRDefault="00D97B7E" w:rsidP="009249A0">
            <w:pPr>
              <w:spacing w:line="276" w:lineRule="auto"/>
              <w:rPr>
                <w:rFonts w:eastAsia="Arial"/>
                <w:color w:val="000000"/>
                <w:szCs w:val="22"/>
              </w:rPr>
            </w:pPr>
          </w:p>
        </w:tc>
      </w:tr>
      <w:tr w:rsidR="00D97B7E" w:rsidRPr="00E30234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09E7E9" w14:textId="77777777" w:rsidR="00D06D28" w:rsidRDefault="00D06D28" w:rsidP="00D06D2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Strategy &amp; Corporate Affairs - Corporate Strategy Team</w:t>
            </w:r>
          </w:p>
          <w:p w14:paraId="3D52691F" w14:textId="77777777" w:rsidR="00D97B7E" w:rsidRPr="00887AEF" w:rsidRDefault="00D97B7E" w:rsidP="009249A0">
            <w:pPr>
              <w:spacing w:line="276" w:lineRule="auto"/>
              <w:rPr>
                <w:color w:val="000000"/>
              </w:rPr>
            </w:pPr>
          </w:p>
        </w:tc>
      </w:tr>
      <w:tr w:rsidR="00D97B7E" w:rsidRPr="00E30234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4A52CC" w14:textId="23FB3028" w:rsidR="00D97B7E" w:rsidRDefault="00D06D28" w:rsidP="009249A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Senior Manage</w:t>
            </w:r>
            <w:r w:rsidR="000D6BA9">
              <w:rPr>
                <w:color w:val="000000"/>
              </w:rPr>
              <w:t xml:space="preserve">r </w:t>
            </w:r>
            <w:r>
              <w:rPr>
                <w:color w:val="000000"/>
              </w:rPr>
              <w:t>- Corporate Strategy</w:t>
            </w:r>
            <w:r w:rsidR="00E2342E">
              <w:rPr>
                <w:color w:val="000000"/>
              </w:rPr>
              <w:t xml:space="preserve"> or Partnerships Manager</w:t>
            </w:r>
          </w:p>
          <w:p w14:paraId="5255C138" w14:textId="237F1722" w:rsidR="008730EE" w:rsidRPr="00693409" w:rsidRDefault="008730EE" w:rsidP="009249A0">
            <w:pPr>
              <w:spacing w:line="276" w:lineRule="auto"/>
              <w:rPr>
                <w:color w:val="000000"/>
              </w:rPr>
            </w:pPr>
          </w:p>
        </w:tc>
      </w:tr>
      <w:tr w:rsidR="00D97B7E" w:rsidRPr="00E30234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203D9D" w14:textId="77777777" w:rsidR="00D97B7E" w:rsidRDefault="00D97B7E" w:rsidP="009249A0">
            <w:pPr>
              <w:spacing w:line="276" w:lineRule="auto"/>
              <w:rPr>
                <w:b/>
                <w:bCs/>
                <w:color w:val="000000" w:themeColor="text1"/>
              </w:rPr>
            </w:pPr>
            <w:proofErr w:type="gramStart"/>
            <w:r w:rsidRPr="58CF652B">
              <w:rPr>
                <w:b/>
                <w:bCs/>
              </w:rPr>
              <w:t>Responsible for</w:t>
            </w:r>
            <w:proofErr w:type="gramEnd"/>
            <w:r w:rsidRPr="58CF652B">
              <w:rPr>
                <w:b/>
                <w:bCs/>
              </w:rPr>
              <w:t xml:space="preserve">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  <w:p w14:paraId="0D5DC56A" w14:textId="77777777" w:rsidR="008730EE" w:rsidRPr="00E30234" w:rsidRDefault="008730EE" w:rsidP="009249A0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5D7F6F64" w:rsidR="00D97B7E" w:rsidRPr="00E30234" w:rsidRDefault="00D06D28" w:rsidP="009249A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</w:tr>
      <w:tr w:rsidR="00D97B7E" w:rsidRPr="00E30234" w14:paraId="5925427E" w14:textId="77777777" w:rsidTr="00177F0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61E87E55" w:rsidR="00D97B7E" w:rsidRPr="00E30234" w:rsidRDefault="00D97B7E" w:rsidP="009249A0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00E7B98" w14:textId="257AC4EF" w:rsidR="00D97B7E" w:rsidRDefault="00D06D28" w:rsidP="00804024">
            <w:pPr>
              <w:spacing w:line="276" w:lineRule="auto"/>
            </w:pPr>
            <w:r w:rsidRPr="00177F03">
              <w:t>The</w:t>
            </w:r>
            <w:r w:rsidR="00177F03" w:rsidRPr="00177F03">
              <w:t xml:space="preserve"> </w:t>
            </w:r>
            <w:r w:rsidRPr="00177F03">
              <w:t>purpose of the role is to provide support to the Corporate Strategy, Partnerships and Performance Management functions within the Strategy &amp; Corporate Affairs directorate</w:t>
            </w:r>
            <w:proofErr w:type="gramStart"/>
            <w:r w:rsidRPr="00177F03">
              <w:t xml:space="preserve">.  </w:t>
            </w:r>
            <w:proofErr w:type="gramEnd"/>
            <w:r w:rsidRPr="00177F03">
              <w:t xml:space="preserve">The post also plays a role in supporting the council’s reputation-building and related communications activities including strategic support </w:t>
            </w:r>
            <w:r w:rsidR="00804024">
              <w:t>to the Chief Exec</w:t>
            </w:r>
            <w:r w:rsidR="000D6BA9">
              <w:t>utive</w:t>
            </w:r>
            <w:r w:rsidR="00804024">
              <w:t xml:space="preserve"> and se</w:t>
            </w:r>
            <w:r w:rsidR="00DE769D">
              <w:t>n</w:t>
            </w:r>
            <w:r w:rsidR="00804024">
              <w:t>ior elected members.</w:t>
            </w:r>
            <w:r w:rsidRPr="00177F03">
              <w:t xml:space="preserve"> </w:t>
            </w:r>
          </w:p>
          <w:p w14:paraId="1C67E768" w14:textId="77777777" w:rsidR="00804024" w:rsidRPr="00BA7A91" w:rsidRDefault="00804024" w:rsidP="00804024">
            <w:pPr>
              <w:spacing w:line="276" w:lineRule="auto"/>
              <w:rPr>
                <w:rFonts w:eastAsia="Arial"/>
                <w:szCs w:val="22"/>
                <w:lang w:val="en-US"/>
              </w:rPr>
            </w:pPr>
          </w:p>
        </w:tc>
      </w:tr>
      <w:tr w:rsidR="00D97B7E" w:rsidRPr="00E30234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 w:rsidP="009249A0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1A357A" w14:textId="4C9673B9" w:rsidR="00B962B3" w:rsidRPr="00BA7A91" w:rsidRDefault="00D06D28" w:rsidP="00BA7A91">
            <w:pPr>
              <w:spacing w:line="276" w:lineRule="auto"/>
            </w:pPr>
            <w:r w:rsidRPr="00BA7A91">
              <w:t xml:space="preserve">Assisting with the different elements and processes within the corporate, annual strategic planning cycle in relation to strategy development, performance </w:t>
            </w:r>
            <w:proofErr w:type="gramStart"/>
            <w:r w:rsidRPr="00BA7A91">
              <w:t>management</w:t>
            </w:r>
            <w:proofErr w:type="gramEnd"/>
            <w:r w:rsidRPr="00BA7A91">
              <w:t xml:space="preserve"> and partnership activity</w:t>
            </w:r>
          </w:p>
          <w:p w14:paraId="05D1E67B" w14:textId="77777777" w:rsidR="004351A6" w:rsidRPr="00521BD3" w:rsidRDefault="004351A6" w:rsidP="004351A6">
            <w:pPr>
              <w:pStyle w:val="ListParagraph"/>
              <w:spacing w:line="276" w:lineRule="auto"/>
              <w:ind w:left="360"/>
              <w:rPr>
                <w:rFonts w:ascii="Arial" w:hAnsi="Arial" w:cs="Arial"/>
              </w:rPr>
            </w:pPr>
          </w:p>
          <w:p w14:paraId="5D1E7EB9" w14:textId="28E20BC4" w:rsidR="00521BD3" w:rsidRPr="00BA7A91" w:rsidRDefault="00D06D28" w:rsidP="00BA7A91">
            <w:pPr>
              <w:spacing w:after="200" w:line="276" w:lineRule="auto"/>
              <w:rPr>
                <w:bCs/>
              </w:rPr>
            </w:pPr>
            <w:r w:rsidRPr="00BA7A91">
              <w:rPr>
                <w:bCs/>
              </w:rPr>
              <w:t xml:space="preserve">Assisting senior team members with research and socio-economic analysis to inform the City Plan </w:t>
            </w:r>
            <w:r w:rsidR="00804024">
              <w:rPr>
                <w:bCs/>
              </w:rPr>
              <w:t xml:space="preserve">and Corporate Plan </w:t>
            </w:r>
            <w:r w:rsidRPr="00BA7A91">
              <w:rPr>
                <w:bCs/>
              </w:rPr>
              <w:t>review and assurance process</w:t>
            </w:r>
            <w:r w:rsidR="00804024">
              <w:rPr>
                <w:bCs/>
              </w:rPr>
              <w:t xml:space="preserve">es, </w:t>
            </w:r>
            <w:r w:rsidR="00DE769D">
              <w:rPr>
                <w:bCs/>
              </w:rPr>
              <w:t xml:space="preserve">the </w:t>
            </w:r>
            <w:r w:rsidR="00804024">
              <w:rPr>
                <w:bCs/>
              </w:rPr>
              <w:t>service planning</w:t>
            </w:r>
            <w:r w:rsidR="00DE769D">
              <w:rPr>
                <w:bCs/>
              </w:rPr>
              <w:t xml:space="preserve"> process</w:t>
            </w:r>
            <w:r w:rsidR="00804024">
              <w:rPr>
                <w:bCs/>
              </w:rPr>
              <w:t>,</w:t>
            </w:r>
            <w:r w:rsidRPr="00BA7A91">
              <w:rPr>
                <w:bCs/>
              </w:rPr>
              <w:t xml:space="preserve"> and other corporate strategies and initiatives</w:t>
            </w:r>
          </w:p>
          <w:p w14:paraId="691BB3CC" w14:textId="60C2BB19" w:rsidR="004351A6" w:rsidRPr="00BA7A91" w:rsidRDefault="001B4552" w:rsidP="00BA7A91">
            <w:pPr>
              <w:spacing w:after="160" w:line="259" w:lineRule="auto"/>
              <w:rPr>
                <w:bCs/>
              </w:rPr>
            </w:pPr>
            <w:r w:rsidRPr="00BA7A91">
              <w:rPr>
                <w:bCs/>
              </w:rPr>
              <w:t xml:space="preserve">Assisting senior team members in the production and coordination of </w:t>
            </w:r>
            <w:r w:rsidR="00FF61B6" w:rsidRPr="00BA7A91">
              <w:rPr>
                <w:bCs/>
              </w:rPr>
              <w:t xml:space="preserve">briefings </w:t>
            </w:r>
            <w:r w:rsidR="00FF61B6">
              <w:rPr>
                <w:bCs/>
              </w:rPr>
              <w:t>for</w:t>
            </w:r>
            <w:r w:rsidR="00804024">
              <w:rPr>
                <w:bCs/>
              </w:rPr>
              <w:t xml:space="preserve"> Cabinet </w:t>
            </w:r>
            <w:r w:rsidR="00DE769D">
              <w:rPr>
                <w:bCs/>
              </w:rPr>
              <w:t>P</w:t>
            </w:r>
            <w:r w:rsidR="00804024">
              <w:rPr>
                <w:bCs/>
              </w:rPr>
              <w:t xml:space="preserve">ortfolio </w:t>
            </w:r>
            <w:r w:rsidR="00DE769D">
              <w:rPr>
                <w:bCs/>
              </w:rPr>
              <w:t>H</w:t>
            </w:r>
            <w:r w:rsidR="00804024">
              <w:rPr>
                <w:bCs/>
              </w:rPr>
              <w:t xml:space="preserve">olders, </w:t>
            </w:r>
            <w:proofErr w:type="gramStart"/>
            <w:r w:rsidR="00804024">
              <w:rPr>
                <w:bCs/>
              </w:rPr>
              <w:t xml:space="preserve">the </w:t>
            </w:r>
            <w:r w:rsidRPr="00BA7A91">
              <w:rPr>
                <w:bCs/>
              </w:rPr>
              <w:t xml:space="preserve"> Chief</w:t>
            </w:r>
            <w:proofErr w:type="gramEnd"/>
            <w:r w:rsidRPr="00BA7A91">
              <w:rPr>
                <w:bCs/>
              </w:rPr>
              <w:t xml:space="preserve"> Executive</w:t>
            </w:r>
            <w:r w:rsidR="00DE769D">
              <w:rPr>
                <w:bCs/>
              </w:rPr>
              <w:t>,</w:t>
            </w:r>
            <w:r w:rsidR="00804024">
              <w:rPr>
                <w:bCs/>
              </w:rPr>
              <w:t xml:space="preserve"> and senior officers, supporting them in their roles in relation to decision making and representing the council and city at a range of events and meetings</w:t>
            </w:r>
          </w:p>
          <w:p w14:paraId="66CD7665" w14:textId="77777777" w:rsidR="004351A6" w:rsidRPr="004351A6" w:rsidRDefault="004351A6" w:rsidP="004351A6">
            <w:pPr>
              <w:pStyle w:val="ListParagraph"/>
              <w:rPr>
                <w:bCs/>
              </w:rPr>
            </w:pPr>
          </w:p>
          <w:p w14:paraId="5DD3C620" w14:textId="5018F92B" w:rsidR="001B4552" w:rsidRPr="00BA7A91" w:rsidRDefault="001B4552" w:rsidP="00BA7A91">
            <w:pPr>
              <w:spacing w:after="160" w:line="259" w:lineRule="auto"/>
              <w:rPr>
                <w:bCs/>
              </w:rPr>
            </w:pPr>
            <w:r w:rsidRPr="00BA7A91">
              <w:rPr>
                <w:bCs/>
              </w:rPr>
              <w:t xml:space="preserve">Assisting with policy and political horizon scanning and briefings and associated public </w:t>
            </w:r>
            <w:proofErr w:type="gramStart"/>
            <w:r w:rsidRPr="00BA7A91">
              <w:rPr>
                <w:bCs/>
              </w:rPr>
              <w:t>affairs activities</w:t>
            </w:r>
            <w:proofErr w:type="gramEnd"/>
          </w:p>
          <w:p w14:paraId="79F95062" w14:textId="77777777" w:rsidR="00BA7A91" w:rsidRPr="00BA7A91" w:rsidRDefault="00BA7A91" w:rsidP="00BA7A91">
            <w:pPr>
              <w:pStyle w:val="ListParagraph"/>
              <w:rPr>
                <w:rFonts w:ascii="Arial" w:hAnsi="Arial" w:cs="Arial"/>
                <w:bCs/>
              </w:rPr>
            </w:pPr>
          </w:p>
          <w:p w14:paraId="64381C7B" w14:textId="77777777" w:rsidR="00560DDC" w:rsidRPr="00BA7A91" w:rsidRDefault="00560DDC" w:rsidP="00BA7A91">
            <w:pPr>
              <w:spacing w:after="200" w:line="276" w:lineRule="auto"/>
              <w:rPr>
                <w:bCs/>
              </w:rPr>
            </w:pPr>
            <w:r w:rsidRPr="00BA7A91">
              <w:rPr>
                <w:bCs/>
              </w:rPr>
              <w:t xml:space="preserve">Assisting with the coordination of council responses to Government consultations and studies and those </w:t>
            </w:r>
            <w:r w:rsidRPr="00BA7A91">
              <w:rPr>
                <w:bCs/>
              </w:rPr>
              <w:lastRenderedPageBreak/>
              <w:t xml:space="preserve">undertaken by policy think-tanks and other relevant </w:t>
            </w:r>
            <w:proofErr w:type="gramStart"/>
            <w:r w:rsidRPr="00BA7A91">
              <w:rPr>
                <w:bCs/>
              </w:rPr>
              <w:t>organisations</w:t>
            </w:r>
            <w:proofErr w:type="gramEnd"/>
          </w:p>
          <w:p w14:paraId="2BA7957B" w14:textId="71E1D691" w:rsidR="00BA7A91" w:rsidRPr="00BA7A91" w:rsidRDefault="00560DDC" w:rsidP="00BA7A91">
            <w:pPr>
              <w:spacing w:after="160" w:line="259" w:lineRule="auto"/>
              <w:rPr>
                <w:bCs/>
                <w:szCs w:val="22"/>
              </w:rPr>
            </w:pPr>
            <w:r w:rsidRPr="00BA7A91">
              <w:rPr>
                <w:bCs/>
                <w:szCs w:val="22"/>
              </w:rPr>
              <w:t xml:space="preserve">Supporting senior team members on a range of key projects and activities (e.g. </w:t>
            </w:r>
            <w:r w:rsidR="00804024">
              <w:rPr>
                <w:bCs/>
                <w:szCs w:val="22"/>
              </w:rPr>
              <w:t>the Stronger Communities agenda</w:t>
            </w:r>
            <w:r w:rsidR="00DE769D">
              <w:rPr>
                <w:bCs/>
                <w:szCs w:val="22"/>
              </w:rPr>
              <w:t xml:space="preserve"> and the Child Poverty Strategy</w:t>
            </w:r>
            <w:r w:rsidRPr="00BA7A91">
              <w:rPr>
                <w:bCs/>
                <w:szCs w:val="22"/>
              </w:rPr>
              <w:t xml:space="preserve">) in support of the Chief Executive, </w:t>
            </w:r>
            <w:r w:rsidR="00804024">
              <w:rPr>
                <w:bCs/>
                <w:szCs w:val="22"/>
              </w:rPr>
              <w:t>Director of Strategy and Corporate Affairs, and Cabinet Portfolio Holders</w:t>
            </w:r>
          </w:p>
          <w:p w14:paraId="41C4576A" w14:textId="75B98B95" w:rsidR="00D97B7E" w:rsidRPr="00F54826" w:rsidRDefault="00560DDC" w:rsidP="00177F03">
            <w:pPr>
              <w:spacing w:after="200" w:line="276" w:lineRule="auto"/>
              <w:rPr>
                <w:rFonts w:eastAsia="Arial"/>
                <w:lang w:val="en-US"/>
              </w:rPr>
            </w:pPr>
            <w:r w:rsidRPr="00BA7A91">
              <w:rPr>
                <w:bCs/>
                <w:szCs w:val="22"/>
              </w:rPr>
              <w:t>Assisting senior team members with the coordination of internal working groups, networks, the Sunderland Partnership Board and sub-groups, and key events led by the team</w:t>
            </w:r>
          </w:p>
        </w:tc>
      </w:tr>
      <w:tr w:rsidR="00D97B7E" w:rsidRPr="00E30234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8730EE" w:rsidRDefault="00D97B7E" w:rsidP="009249A0">
            <w:pPr>
              <w:spacing w:line="276" w:lineRule="auto"/>
              <w:rPr>
                <w:b/>
                <w:bCs/>
                <w:szCs w:val="22"/>
              </w:rPr>
            </w:pPr>
            <w:r w:rsidRPr="008730EE">
              <w:rPr>
                <w:b/>
                <w:bCs/>
                <w:szCs w:val="22"/>
              </w:rPr>
              <w:lastRenderedPageBreak/>
              <w:t xml:space="preserve">Key tasks </w:t>
            </w:r>
          </w:p>
          <w:p w14:paraId="0F2833D3" w14:textId="77777777" w:rsidR="00D97B7E" w:rsidRPr="008730EE" w:rsidRDefault="00D97B7E" w:rsidP="009249A0">
            <w:pPr>
              <w:spacing w:line="276" w:lineRule="auto"/>
              <w:ind w:right="180"/>
              <w:rPr>
                <w:szCs w:val="22"/>
              </w:rPr>
            </w:pPr>
          </w:p>
          <w:p w14:paraId="1458CC9E" w14:textId="77777777" w:rsidR="00D97B7E" w:rsidRPr="008730EE" w:rsidRDefault="00D97B7E" w:rsidP="009249A0">
            <w:pPr>
              <w:spacing w:line="276" w:lineRule="auto"/>
              <w:ind w:right="180"/>
              <w:rPr>
                <w:szCs w:val="22"/>
              </w:rPr>
            </w:pPr>
          </w:p>
          <w:p w14:paraId="2DAE8E42" w14:textId="77777777" w:rsidR="00D97B7E" w:rsidRPr="008730EE" w:rsidRDefault="00D97B7E" w:rsidP="009249A0">
            <w:pPr>
              <w:spacing w:line="276" w:lineRule="auto"/>
              <w:ind w:right="180"/>
              <w:rPr>
                <w:szCs w:val="22"/>
              </w:rPr>
            </w:pPr>
          </w:p>
          <w:p w14:paraId="1C94510C" w14:textId="77777777" w:rsidR="00D97B7E" w:rsidRPr="008730EE" w:rsidRDefault="00D97B7E" w:rsidP="009249A0">
            <w:pPr>
              <w:spacing w:line="276" w:lineRule="auto"/>
              <w:ind w:right="180"/>
              <w:rPr>
                <w:szCs w:val="22"/>
              </w:rPr>
            </w:pPr>
          </w:p>
          <w:p w14:paraId="00F5EF63" w14:textId="77777777" w:rsidR="00D97B7E" w:rsidRPr="008730EE" w:rsidRDefault="00D97B7E" w:rsidP="009249A0">
            <w:pPr>
              <w:spacing w:line="276" w:lineRule="auto"/>
              <w:rPr>
                <w:color w:val="000000"/>
                <w:szCs w:val="22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3164512" w14:textId="77777777" w:rsidR="00AF63DA" w:rsidRPr="008730EE" w:rsidRDefault="00AF63DA" w:rsidP="008730EE">
            <w:pPr>
              <w:rPr>
                <w:szCs w:val="22"/>
              </w:rPr>
            </w:pPr>
            <w:r w:rsidRPr="008730EE">
              <w:rPr>
                <w:szCs w:val="22"/>
              </w:rPr>
              <w:t xml:space="preserve">Compiling information, </w:t>
            </w:r>
            <w:proofErr w:type="gramStart"/>
            <w:r w:rsidRPr="008730EE">
              <w:rPr>
                <w:szCs w:val="22"/>
              </w:rPr>
              <w:t>evidence</w:t>
            </w:r>
            <w:proofErr w:type="gramEnd"/>
            <w:r w:rsidRPr="008730EE">
              <w:rPr>
                <w:szCs w:val="22"/>
              </w:rPr>
              <w:t xml:space="preserve"> and analysis to support the annual City Plan assurance process</w:t>
            </w:r>
          </w:p>
          <w:p w14:paraId="38642A53" w14:textId="77777777" w:rsidR="00BA7A91" w:rsidRPr="008730EE" w:rsidRDefault="00BA7A91" w:rsidP="00BA7A91">
            <w:pPr>
              <w:pStyle w:val="ListParagraph"/>
              <w:suppressAutoHyphens w:val="0"/>
              <w:overflowPunct/>
              <w:autoSpaceDE/>
              <w:autoSpaceDN/>
              <w:ind w:left="360"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5FA34552" w14:textId="77777777" w:rsidR="00BA7A91" w:rsidRPr="008730EE" w:rsidRDefault="00AF63DA" w:rsidP="008730EE">
            <w:pPr>
              <w:rPr>
                <w:szCs w:val="22"/>
              </w:rPr>
            </w:pPr>
            <w:r w:rsidRPr="008730EE">
              <w:rPr>
                <w:szCs w:val="22"/>
              </w:rPr>
              <w:t xml:space="preserve">Collating and compiling data </w:t>
            </w:r>
            <w:proofErr w:type="gramStart"/>
            <w:r w:rsidRPr="008730EE">
              <w:rPr>
                <w:szCs w:val="22"/>
              </w:rPr>
              <w:t>for the production of</w:t>
            </w:r>
            <w:proofErr w:type="gramEnd"/>
            <w:r w:rsidRPr="008730EE">
              <w:rPr>
                <w:szCs w:val="22"/>
              </w:rPr>
              <w:t xml:space="preserve"> the City Plan Delivery Plan and associated performance management reporting - and coordinating the process for services’ </w:t>
            </w:r>
            <w:proofErr w:type="gramStart"/>
            <w:r w:rsidRPr="008730EE">
              <w:rPr>
                <w:szCs w:val="22"/>
              </w:rPr>
              <w:t>input</w:t>
            </w:r>
            <w:proofErr w:type="gramEnd"/>
          </w:p>
          <w:p w14:paraId="15A73D3F" w14:textId="77777777" w:rsidR="00BA7A91" w:rsidRPr="008730EE" w:rsidRDefault="00BA7A91" w:rsidP="00BA7A91">
            <w:pPr>
              <w:pStyle w:val="ListParagraph"/>
              <w:rPr>
                <w:sz w:val="22"/>
                <w:szCs w:val="22"/>
              </w:rPr>
            </w:pPr>
          </w:p>
          <w:p w14:paraId="65C5B19E" w14:textId="1B8BDCD3" w:rsidR="00AF63DA" w:rsidRPr="008730EE" w:rsidRDefault="00AF63DA" w:rsidP="008730EE">
            <w:pPr>
              <w:rPr>
                <w:szCs w:val="22"/>
              </w:rPr>
            </w:pPr>
            <w:r w:rsidRPr="008730EE">
              <w:rPr>
                <w:szCs w:val="22"/>
              </w:rPr>
              <w:t xml:space="preserve">Collating and compiling information and </w:t>
            </w:r>
            <w:proofErr w:type="gramStart"/>
            <w:r w:rsidRPr="008730EE">
              <w:rPr>
                <w:szCs w:val="22"/>
              </w:rPr>
              <w:t>returns</w:t>
            </w:r>
            <w:proofErr w:type="gramEnd"/>
            <w:r w:rsidRPr="008730EE">
              <w:rPr>
                <w:szCs w:val="22"/>
              </w:rPr>
              <w:t xml:space="preserve"> for Service Plans</w:t>
            </w:r>
          </w:p>
          <w:p w14:paraId="2EEA5871" w14:textId="77777777" w:rsidR="00BA7A91" w:rsidRPr="008730EE" w:rsidRDefault="00BA7A91" w:rsidP="00BA7A91">
            <w:pPr>
              <w:pStyle w:val="ListParagraph"/>
              <w:suppressAutoHyphens w:val="0"/>
              <w:overflowPunct/>
              <w:autoSpaceDE/>
              <w:autoSpaceDN/>
              <w:ind w:left="360"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02564CD6" w14:textId="77777777" w:rsidR="00BA7A91" w:rsidRPr="008730EE" w:rsidRDefault="00AF63DA" w:rsidP="008730EE">
            <w:pPr>
              <w:rPr>
                <w:szCs w:val="22"/>
              </w:rPr>
            </w:pPr>
            <w:r w:rsidRPr="008730EE">
              <w:rPr>
                <w:szCs w:val="22"/>
              </w:rPr>
              <w:t>Coordinating and monitoring data for Corporate Priorities monitoring and reporting</w:t>
            </w:r>
          </w:p>
          <w:p w14:paraId="43CE59F3" w14:textId="77777777" w:rsidR="00BA7A91" w:rsidRPr="008730EE" w:rsidRDefault="00BA7A91" w:rsidP="00BA7A91">
            <w:pPr>
              <w:pStyle w:val="ListParagraph"/>
              <w:rPr>
                <w:sz w:val="22"/>
                <w:szCs w:val="22"/>
              </w:rPr>
            </w:pPr>
          </w:p>
          <w:p w14:paraId="5071E100" w14:textId="52C59E4A" w:rsidR="00AF63DA" w:rsidRPr="008730EE" w:rsidRDefault="00AF63DA" w:rsidP="008730EE">
            <w:pPr>
              <w:rPr>
                <w:szCs w:val="22"/>
              </w:rPr>
            </w:pPr>
            <w:r w:rsidRPr="008730EE">
              <w:rPr>
                <w:szCs w:val="22"/>
              </w:rPr>
              <w:t>Coordinating project action plans and progress/delivery monitoring</w:t>
            </w:r>
          </w:p>
          <w:p w14:paraId="37EA4DEC" w14:textId="77777777" w:rsidR="00BA7A91" w:rsidRPr="008730EE" w:rsidRDefault="00BA7A91" w:rsidP="00BA7A91">
            <w:pPr>
              <w:pStyle w:val="ListParagraph"/>
              <w:suppressAutoHyphens w:val="0"/>
              <w:overflowPunct/>
              <w:autoSpaceDE/>
              <w:autoSpaceDN/>
              <w:ind w:left="360"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1B064D9E" w14:textId="77777777" w:rsidR="00BA7A91" w:rsidRPr="008730EE" w:rsidRDefault="00AF63DA" w:rsidP="008730EE">
            <w:pPr>
              <w:rPr>
                <w:szCs w:val="22"/>
              </w:rPr>
            </w:pPr>
            <w:r w:rsidRPr="008730EE">
              <w:rPr>
                <w:szCs w:val="22"/>
              </w:rPr>
              <w:t xml:space="preserve">Undertaking research and compiling content for briefings, </w:t>
            </w:r>
            <w:proofErr w:type="gramStart"/>
            <w:r w:rsidRPr="008730EE">
              <w:rPr>
                <w:szCs w:val="22"/>
              </w:rPr>
              <w:t>speeches</w:t>
            </w:r>
            <w:proofErr w:type="gramEnd"/>
            <w:r w:rsidRPr="008730EE">
              <w:rPr>
                <w:szCs w:val="22"/>
              </w:rPr>
              <w:t xml:space="preserve"> and presentations </w:t>
            </w:r>
          </w:p>
          <w:p w14:paraId="5BDC609E" w14:textId="77777777" w:rsidR="00BA7A91" w:rsidRPr="008730EE" w:rsidRDefault="00BA7A91" w:rsidP="00BA7A91">
            <w:pPr>
              <w:pStyle w:val="ListParagraph"/>
              <w:rPr>
                <w:sz w:val="22"/>
                <w:szCs w:val="22"/>
              </w:rPr>
            </w:pPr>
          </w:p>
          <w:p w14:paraId="74B0EF76" w14:textId="1B4E0443" w:rsidR="00AF63DA" w:rsidRPr="008730EE" w:rsidRDefault="00AF63DA" w:rsidP="008730EE">
            <w:pPr>
              <w:rPr>
                <w:szCs w:val="22"/>
              </w:rPr>
            </w:pPr>
            <w:r w:rsidRPr="008730EE">
              <w:rPr>
                <w:szCs w:val="22"/>
              </w:rPr>
              <w:t>Undertaking political and Government policy monitoring and analysis</w:t>
            </w:r>
          </w:p>
          <w:p w14:paraId="44E501D4" w14:textId="77777777" w:rsidR="00BA7A91" w:rsidRPr="008730EE" w:rsidRDefault="00BA7A91" w:rsidP="00BA7A91">
            <w:pPr>
              <w:pStyle w:val="ListParagraph"/>
              <w:suppressAutoHyphens w:val="0"/>
              <w:overflowPunct/>
              <w:autoSpaceDE/>
              <w:autoSpaceDN/>
              <w:ind w:left="360"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42DF7A21" w14:textId="6CDA7C12" w:rsidR="00AF63DA" w:rsidRPr="008730EE" w:rsidRDefault="00AF63DA" w:rsidP="008730EE">
            <w:pPr>
              <w:rPr>
                <w:szCs w:val="22"/>
              </w:rPr>
            </w:pPr>
            <w:r w:rsidRPr="008730EE">
              <w:rPr>
                <w:szCs w:val="22"/>
              </w:rPr>
              <w:t xml:space="preserve">Coordinating actions and activity arising from </w:t>
            </w:r>
            <w:r w:rsidR="00DE769D">
              <w:rPr>
                <w:szCs w:val="22"/>
              </w:rPr>
              <w:t xml:space="preserve">issues and requests by </w:t>
            </w:r>
            <w:r w:rsidRPr="008730EE">
              <w:rPr>
                <w:szCs w:val="22"/>
              </w:rPr>
              <w:t>elected member</w:t>
            </w:r>
            <w:r w:rsidR="00DE769D">
              <w:rPr>
                <w:szCs w:val="22"/>
              </w:rPr>
              <w:t>s</w:t>
            </w:r>
          </w:p>
          <w:p w14:paraId="00176C9E" w14:textId="77777777" w:rsidR="00BA7A91" w:rsidRPr="008730EE" w:rsidRDefault="00BA7A91" w:rsidP="00BA7A91">
            <w:pPr>
              <w:pStyle w:val="ListParagraph"/>
              <w:suppressAutoHyphens w:val="0"/>
              <w:overflowPunct/>
              <w:autoSpaceDE/>
              <w:autoSpaceDN/>
              <w:ind w:left="360"/>
              <w:contextualSpacing w:val="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  <w:p w14:paraId="125D0BFF" w14:textId="77777777" w:rsidR="00AF63DA" w:rsidRPr="008730EE" w:rsidRDefault="00AF63DA" w:rsidP="008730EE">
            <w:pPr>
              <w:rPr>
                <w:szCs w:val="22"/>
              </w:rPr>
            </w:pPr>
            <w:r w:rsidRPr="008730EE">
              <w:rPr>
                <w:bCs/>
                <w:szCs w:val="22"/>
              </w:rPr>
              <w:t>Undertaking administrative and finance tasks on behalf of the team</w:t>
            </w:r>
          </w:p>
          <w:p w14:paraId="75ED5B04" w14:textId="77777777" w:rsidR="00D97B7E" w:rsidRPr="008730EE" w:rsidRDefault="00D97B7E" w:rsidP="009249A0">
            <w:pPr>
              <w:pStyle w:val="Default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D97B7E" w:rsidRPr="00E30234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Other duties/specific policies e.g. DBS</w:t>
            </w:r>
          </w:p>
          <w:p w14:paraId="543EE9E8" w14:textId="77777777" w:rsidR="00D97B7E" w:rsidRPr="00E30234" w:rsidRDefault="00D97B7E" w:rsidP="009249A0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D97B7E" w:rsidRPr="005C0538" w:rsidRDefault="00D97B7E" w:rsidP="009249A0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The post holder must </w:t>
            </w:r>
            <w:proofErr w:type="gramStart"/>
            <w:r w:rsidRPr="005C0538">
              <w:rPr>
                <w:color w:val="000000" w:themeColor="text1"/>
              </w:rPr>
              <w:t>carry out</w:t>
            </w:r>
            <w:proofErr w:type="gramEnd"/>
            <w:r w:rsidRPr="005C0538">
              <w:rPr>
                <w:color w:val="000000" w:themeColor="text1"/>
              </w:rPr>
              <w:t xml:space="preserve"> their duties with full regard to the Council’s Equal Opportunities Policy, Code of </w:t>
            </w:r>
            <w:proofErr w:type="gramStart"/>
            <w:r w:rsidRPr="005C0538">
              <w:rPr>
                <w:color w:val="000000" w:themeColor="text1"/>
              </w:rPr>
              <w:t>Conduct</w:t>
            </w:r>
            <w:proofErr w:type="gramEnd"/>
            <w:r w:rsidRPr="005C0538">
              <w:rPr>
                <w:color w:val="000000" w:themeColor="text1"/>
              </w:rPr>
              <w:t xml:space="preserve"> and all other Council Policies.</w:t>
            </w:r>
          </w:p>
          <w:p w14:paraId="7F691DD2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  <w:p w14:paraId="7EAA0289" w14:textId="77777777" w:rsidR="00D97B7E" w:rsidRPr="005C0538" w:rsidRDefault="00D97B7E" w:rsidP="009249A0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  <w:p w14:paraId="67486937" w14:textId="77777777" w:rsidR="00D97B7E" w:rsidRPr="005C0538" w:rsidRDefault="00D97B7E" w:rsidP="009249A0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F41F91" w:rsidRDefault="00D97B7E" w:rsidP="009249A0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7CD7B9D2" w14:textId="77777777" w:rsidR="00D97B7E" w:rsidRPr="005C0538" w:rsidRDefault="00D97B7E" w:rsidP="009249A0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lastRenderedPageBreak/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5C0538">
              <w:rPr>
                <w:color w:val="000000" w:themeColor="text1"/>
              </w:rPr>
              <w:t>information, and</w:t>
            </w:r>
            <w:proofErr w:type="gramEnd"/>
            <w:r w:rsidRPr="005C0538">
              <w:rPr>
                <w:color w:val="000000" w:themeColor="text1"/>
              </w:rPr>
              <w:t xml:space="preserve"> respect the privacy of personal information held by the Council</w:t>
            </w:r>
            <w:r>
              <w:rPr>
                <w:color w:val="000000" w:themeColor="text1"/>
              </w:rPr>
              <w:t>.</w:t>
            </w:r>
            <w: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9382A" w14:textId="77777777" w:rsidR="004D7B77" w:rsidRDefault="004D7B77">
      <w:r>
        <w:separator/>
      </w:r>
    </w:p>
  </w:endnote>
  <w:endnote w:type="continuationSeparator" w:id="0">
    <w:p w14:paraId="07E353E2" w14:textId="77777777" w:rsidR="004D7B77" w:rsidRDefault="004D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101F" w14:textId="77777777" w:rsidR="0016510F" w:rsidRDefault="001651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49FA8" w14:textId="77777777" w:rsidR="004D7B77" w:rsidRDefault="004D7B77">
      <w:r>
        <w:separator/>
      </w:r>
    </w:p>
  </w:footnote>
  <w:footnote w:type="continuationSeparator" w:id="0">
    <w:p w14:paraId="691A3544" w14:textId="77777777" w:rsidR="004D7B77" w:rsidRDefault="004D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FC22E" w14:textId="77777777" w:rsidR="0016510F" w:rsidRDefault="001651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BE861" w14:textId="77777777" w:rsidR="0016510F" w:rsidRDefault="001651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3E3B"/>
    <w:multiLevelType w:val="hybridMultilevel"/>
    <w:tmpl w:val="EC2CDA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0A35A5"/>
    <w:multiLevelType w:val="multilevel"/>
    <w:tmpl w:val="FC34F1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A14EC4"/>
    <w:multiLevelType w:val="hybridMultilevel"/>
    <w:tmpl w:val="0C800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002593">
    <w:abstractNumId w:val="2"/>
  </w:num>
  <w:num w:numId="2" w16cid:durableId="934049802">
    <w:abstractNumId w:val="2"/>
  </w:num>
  <w:num w:numId="3" w16cid:durableId="1598441691">
    <w:abstractNumId w:val="0"/>
  </w:num>
  <w:num w:numId="4" w16cid:durableId="1060207439">
    <w:abstractNumId w:val="3"/>
  </w:num>
  <w:num w:numId="5" w16cid:durableId="924455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25B2C"/>
    <w:rsid w:val="000342DF"/>
    <w:rsid w:val="000D6BA9"/>
    <w:rsid w:val="0016510F"/>
    <w:rsid w:val="0016560D"/>
    <w:rsid w:val="00177F03"/>
    <w:rsid w:val="001B4552"/>
    <w:rsid w:val="00225518"/>
    <w:rsid w:val="0027180F"/>
    <w:rsid w:val="00272418"/>
    <w:rsid w:val="002A39E5"/>
    <w:rsid w:val="002A6018"/>
    <w:rsid w:val="002E2F87"/>
    <w:rsid w:val="002E432A"/>
    <w:rsid w:val="00310BE4"/>
    <w:rsid w:val="00334540"/>
    <w:rsid w:val="003F7A40"/>
    <w:rsid w:val="004050A4"/>
    <w:rsid w:val="004351A6"/>
    <w:rsid w:val="004C3B6F"/>
    <w:rsid w:val="004C5DFF"/>
    <w:rsid w:val="004D7B77"/>
    <w:rsid w:val="00521BD3"/>
    <w:rsid w:val="00551526"/>
    <w:rsid w:val="00560DDC"/>
    <w:rsid w:val="00565ABE"/>
    <w:rsid w:val="005B5DD8"/>
    <w:rsid w:val="00640237"/>
    <w:rsid w:val="00687255"/>
    <w:rsid w:val="006A3D80"/>
    <w:rsid w:val="006D503E"/>
    <w:rsid w:val="007126A7"/>
    <w:rsid w:val="007662FD"/>
    <w:rsid w:val="0077020B"/>
    <w:rsid w:val="00804024"/>
    <w:rsid w:val="008165D9"/>
    <w:rsid w:val="008730EE"/>
    <w:rsid w:val="008A66CA"/>
    <w:rsid w:val="008B3F87"/>
    <w:rsid w:val="00941818"/>
    <w:rsid w:val="00950AC0"/>
    <w:rsid w:val="0096212A"/>
    <w:rsid w:val="009D3CCB"/>
    <w:rsid w:val="00A32086"/>
    <w:rsid w:val="00A87487"/>
    <w:rsid w:val="00AF63DA"/>
    <w:rsid w:val="00B962B3"/>
    <w:rsid w:val="00BA7A91"/>
    <w:rsid w:val="00C112A4"/>
    <w:rsid w:val="00C95132"/>
    <w:rsid w:val="00CB7BF7"/>
    <w:rsid w:val="00CE3608"/>
    <w:rsid w:val="00D06D28"/>
    <w:rsid w:val="00D803BE"/>
    <w:rsid w:val="00D97B7E"/>
    <w:rsid w:val="00DE769D"/>
    <w:rsid w:val="00E2342E"/>
    <w:rsid w:val="00E70088"/>
    <w:rsid w:val="00E94102"/>
    <w:rsid w:val="00F03BE0"/>
    <w:rsid w:val="00F32ACF"/>
    <w:rsid w:val="00FB4D90"/>
    <w:rsid w:val="00FF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1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1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10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10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10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10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10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D06D28"/>
    <w:pPr>
      <w:suppressAutoHyphens/>
      <w:overflowPunct w:val="0"/>
      <w:autoSpaceDE w:val="0"/>
      <w:autoSpaceDN w:val="0"/>
      <w:spacing w:before="280" w:after="280"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styleId="Revision">
    <w:name w:val="Revision"/>
    <w:hidden/>
    <w:uiPriority w:val="99"/>
    <w:semiHidden/>
    <w:rsid w:val="00804024"/>
    <w:rPr>
      <w:rFonts w:ascii="Arial" w:hAnsi="Arial" w:cs="Arial"/>
      <w:sz w:val="22"/>
      <w:szCs w:val="24"/>
      <w:lang w:eastAsia="en-US"/>
    </w:rPr>
  </w:style>
  <w:style w:type="character" w:styleId="BookTitle">
    <w:name w:val="Book Title"/>
    <w:basedOn w:val="DefaultParagraphFont"/>
    <w:uiPriority w:val="33"/>
    <w:qFormat/>
    <w:rsid w:val="001651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6510F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6510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10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10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10F"/>
    <w:rPr>
      <w:rFonts w:asciiTheme="majorHAnsi" w:eastAsiaTheme="majorEastAsia" w:hAnsiTheme="majorHAnsi" w:cstheme="majorBidi"/>
      <w:color w:val="2F5496" w:themeColor="accent1" w:themeShade="BF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10F"/>
    <w:rPr>
      <w:rFonts w:asciiTheme="majorHAnsi" w:eastAsiaTheme="majorEastAsia" w:hAnsiTheme="majorHAnsi" w:cstheme="majorBidi"/>
      <w:color w:val="1F3763" w:themeColor="accent1" w:themeShade="7F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10F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10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1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16510F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10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10F"/>
    <w:rPr>
      <w:rFonts w:ascii="Arial" w:hAnsi="Arial" w:cs="Arial"/>
      <w:i/>
      <w:iCs/>
      <w:color w:val="4472C4" w:themeColor="accent1"/>
      <w:sz w:val="22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16510F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16510F"/>
    <w:rPr>
      <w:rFonts w:ascii="Arial" w:hAnsi="Arial" w:cs="Arial"/>
      <w:sz w:val="22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16510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10F"/>
    <w:rPr>
      <w:rFonts w:ascii="Arial" w:hAnsi="Arial" w:cs="Arial"/>
      <w:i/>
      <w:iCs/>
      <w:color w:val="404040" w:themeColor="text1" w:themeTint="BF"/>
      <w:sz w:val="22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16510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10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6510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1651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6510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6510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10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6510F"/>
    <w:pPr>
      <w:keepLines/>
      <w:spacing w:before="240" w:after="0" w:line="240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/>
        <AccountId xsi:nil="true"/>
        <AccountType/>
      </UserInfo>
    </SharedWithUsers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893872-8684-4D36-B1EE-3E86EFDF3A3B}"/>
</file>

<file path=customXml/itemProps2.xml><?xml version="1.0" encoding="utf-8"?>
<ds:datastoreItem xmlns:ds="http://schemas.openxmlformats.org/officeDocument/2006/customXml" ds:itemID="{CF6F8759-5493-416B-B1B1-BBBC9FA8FB96}">
  <ds:schemaRefs>
    <ds:schemaRef ds:uri="http://schemas.microsoft.com/office/2006/metadata/properties"/>
    <ds:schemaRef ds:uri="http://schemas.microsoft.com/office/infopath/2007/PartnerControls"/>
    <ds:schemaRef ds:uri="d79f4c28-4c30-4b0c-a46e-34132661d714"/>
    <ds:schemaRef ds:uri="e2735f90-55ee-4792-9ac6-255fab35813e"/>
  </ds:schemaRefs>
</ds:datastoreItem>
</file>

<file path=customXml/itemProps3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17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Internal Document Template</vt:lpstr>
    </vt:vector>
  </TitlesOfParts>
  <Company>Hemisphere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2026-11-03T15:17:00Z</dcterms:created>
  <dcterms:modified xsi:type="dcterms:W3CDTF">2026-11-03T15:17:00Z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docLang">
    <vt:lpwstr>en</vt:lpwstr>
  </property>
  <property fmtid="{D5CDD505-2E9C-101B-9397-08002B2CF9AE}" pid="21" name="MediaServiceImageTags">
    <vt:lpwstr/>
  </property>
</Properties>
</file>