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253D02D3" w:rsidR="00C23E50" w:rsidRPr="00234CFA" w:rsidRDefault="00C23E50" w:rsidP="00C23E50">
      <w:pPr>
        <w:tabs>
          <w:tab w:val="left" w:pos="2694"/>
        </w:tabs>
        <w:ind w:left="1440" w:hanging="1440"/>
        <w:rPr>
          <w:b/>
          <w:bCs/>
          <w:sz w:val="24"/>
        </w:rPr>
      </w:pPr>
      <w:r w:rsidRPr="00234CFA">
        <w:rPr>
          <w:b/>
          <w:bCs/>
          <w:sz w:val="24"/>
        </w:rPr>
        <w:t xml:space="preserve">Job title: </w:t>
      </w:r>
      <w:r w:rsidR="007A000E">
        <w:rPr>
          <w:b/>
          <w:bCs/>
          <w:sz w:val="24"/>
        </w:rPr>
        <w:t>Compliance Officer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07C7BD6">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6C2A061B" w14:textId="77777777" w:rsidR="007A000E" w:rsidRPr="00252CB3" w:rsidRDefault="007A000E" w:rsidP="007A000E">
            <w:pPr>
              <w:rPr>
                <w:sz w:val="24"/>
              </w:rPr>
            </w:pPr>
            <w:r w:rsidRPr="00252CB3">
              <w:rPr>
                <w:b/>
                <w:bCs/>
                <w:sz w:val="24"/>
              </w:rPr>
              <w:t>Experience</w:t>
            </w:r>
          </w:p>
          <w:p w14:paraId="00BCE5E3" w14:textId="7AA5C6E5" w:rsidR="00C23E50" w:rsidRPr="00252CB3" w:rsidRDefault="00C23E50" w:rsidP="0028076F">
            <w:pPr>
              <w:rPr>
                <w:b/>
                <w:bCs/>
                <w:sz w:val="24"/>
              </w:rPr>
            </w:pPr>
          </w:p>
          <w:p w14:paraId="69CBF17B" w14:textId="77777777" w:rsidR="00C23E50" w:rsidRPr="00252CB3" w:rsidRDefault="00C23E50" w:rsidP="0028076F">
            <w:pPr>
              <w:rPr>
                <w:sz w:val="24"/>
              </w:rPr>
            </w:pPr>
          </w:p>
          <w:p w14:paraId="4FFBE87B" w14:textId="0ED4B438" w:rsidR="00C23E50" w:rsidRPr="00252CB3" w:rsidRDefault="00C23E50" w:rsidP="0028076F">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442DA165" w:rsidR="00C23E50" w:rsidRPr="0099718A" w:rsidRDefault="007A000E" w:rsidP="007C7BD6">
            <w:pPr>
              <w:rPr>
                <w:color w:val="000000"/>
                <w:sz w:val="24"/>
              </w:rPr>
            </w:pPr>
            <w:r w:rsidRPr="0099718A">
              <w:rPr>
                <w:bCs/>
                <w:sz w:val="24"/>
              </w:rPr>
              <w:t>Experience of working in debt recovery in a customer facing environment</w:t>
            </w:r>
            <w:r w:rsidR="00D3588C">
              <w:rPr>
                <w:bCs/>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079FA9EB" w:rsidR="00C23E50" w:rsidRPr="00252CB3" w:rsidRDefault="00160F0D" w:rsidP="007C7BD6">
            <w:pPr>
              <w:rPr>
                <w:color w:val="000000"/>
                <w:sz w:val="24"/>
              </w:rPr>
            </w:pPr>
            <w:r>
              <w:rPr>
                <w:color w:val="000000"/>
                <w:sz w:val="24"/>
              </w:rPr>
              <w:t>Application form / Interview</w:t>
            </w:r>
          </w:p>
        </w:tc>
      </w:tr>
      <w:tr w:rsidR="00241E42" w:rsidRPr="003613A7" w14:paraId="7AAA1843" w14:textId="77777777" w:rsidTr="007C7BD6">
        <w:trPr>
          <w:trHeight w:val="284"/>
        </w:trPr>
        <w:tc>
          <w:tcPr>
            <w:tcW w:w="3097" w:type="dxa"/>
            <w:vMerge/>
            <w:tcBorders>
              <w:left w:val="single" w:sz="4" w:space="0" w:color="auto"/>
              <w:right w:val="single" w:sz="4" w:space="0" w:color="auto"/>
            </w:tcBorders>
            <w:tcMar>
              <w:left w:w="108" w:type="dxa"/>
              <w:right w:w="108" w:type="dxa"/>
            </w:tcMar>
          </w:tcPr>
          <w:p w14:paraId="0499A097"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D2AEFE0" w14:textId="77777777" w:rsidR="007A000E" w:rsidRPr="0099718A" w:rsidRDefault="007A000E" w:rsidP="007A000E">
            <w:pPr>
              <w:rPr>
                <w:color w:val="000000"/>
                <w:sz w:val="24"/>
              </w:rPr>
            </w:pPr>
            <w:r w:rsidRPr="0099718A">
              <w:rPr>
                <w:color w:val="000000"/>
                <w:sz w:val="24"/>
              </w:rPr>
              <w:t>Managing challenging or aggressive situations</w:t>
            </w:r>
          </w:p>
          <w:p w14:paraId="14B279E1" w14:textId="77777777" w:rsidR="00C23E50" w:rsidRPr="0099718A" w:rsidRDefault="00C23E50"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A4086" w14:textId="5CD2692C" w:rsidR="00C23E50" w:rsidRPr="00252CB3" w:rsidRDefault="00160F0D" w:rsidP="007C7BD6">
            <w:pPr>
              <w:rPr>
                <w:color w:val="000000"/>
                <w:sz w:val="24"/>
              </w:rPr>
            </w:pPr>
            <w:r>
              <w:rPr>
                <w:color w:val="000000"/>
                <w:sz w:val="24"/>
              </w:rPr>
              <w:t>Application form / Interview</w:t>
            </w:r>
          </w:p>
        </w:tc>
      </w:tr>
      <w:tr w:rsidR="00241E42" w:rsidRPr="003613A7" w14:paraId="4F216333" w14:textId="77777777" w:rsidTr="007C7BD6">
        <w:trPr>
          <w:trHeight w:val="284"/>
        </w:trPr>
        <w:tc>
          <w:tcPr>
            <w:tcW w:w="3097" w:type="dxa"/>
            <w:vMerge/>
            <w:tcBorders>
              <w:left w:val="single" w:sz="4" w:space="0" w:color="auto"/>
              <w:right w:val="single" w:sz="4" w:space="0" w:color="auto"/>
            </w:tcBorders>
            <w:tcMar>
              <w:left w:w="108" w:type="dxa"/>
              <w:right w:w="108" w:type="dxa"/>
            </w:tcMar>
          </w:tcPr>
          <w:p w14:paraId="6A71BC65"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8556AD9" w14:textId="259579D5" w:rsidR="00C23E50" w:rsidRPr="0099718A" w:rsidRDefault="007A000E" w:rsidP="007C7BD6">
            <w:pPr>
              <w:rPr>
                <w:color w:val="000000"/>
                <w:sz w:val="24"/>
              </w:rPr>
            </w:pPr>
            <w:r w:rsidRPr="0099718A">
              <w:rPr>
                <w:color w:val="000000"/>
                <w:sz w:val="24"/>
              </w:rPr>
              <w:t>Experience dealing with vulnerable customers in a caring and responsive manner, including working with third sector organisations to refer customers for help and advice</w:t>
            </w:r>
            <w:r w:rsidR="00D3588C">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85995" w14:textId="0F19B459" w:rsidR="00C23E50" w:rsidRPr="00252CB3" w:rsidRDefault="00160F0D" w:rsidP="007C7BD6">
            <w:pPr>
              <w:rPr>
                <w:color w:val="000000"/>
                <w:sz w:val="24"/>
              </w:rPr>
            </w:pPr>
            <w:r>
              <w:rPr>
                <w:color w:val="000000"/>
                <w:sz w:val="24"/>
              </w:rPr>
              <w:t>Application form / Interview</w:t>
            </w:r>
          </w:p>
        </w:tc>
      </w:tr>
      <w:tr w:rsidR="00241E42" w:rsidRPr="003613A7" w14:paraId="4EC18444"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EE76C99"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F3E17F4" w14:textId="726FA78F" w:rsidR="00C23E50" w:rsidRPr="0099718A" w:rsidRDefault="007A000E" w:rsidP="007C7BD6">
            <w:pPr>
              <w:rPr>
                <w:color w:val="000000"/>
                <w:sz w:val="24"/>
              </w:rPr>
            </w:pPr>
            <w:r w:rsidRPr="0099718A">
              <w:rPr>
                <w:color w:val="000000"/>
                <w:sz w:val="24"/>
              </w:rPr>
              <w:t>Experience of working within a busy team dealing with considerable conflicting demands with tight deadlines</w:t>
            </w:r>
            <w:r w:rsidR="00D3588C">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D4EB6" w14:textId="08E9B7AA" w:rsidR="00C23E50" w:rsidRPr="00252CB3" w:rsidRDefault="00160F0D" w:rsidP="007C7BD6">
            <w:pPr>
              <w:rPr>
                <w:color w:val="000000"/>
                <w:sz w:val="24"/>
              </w:rPr>
            </w:pPr>
            <w:r>
              <w:rPr>
                <w:color w:val="000000"/>
                <w:sz w:val="24"/>
              </w:rPr>
              <w:t>Application form / Interview</w:t>
            </w:r>
          </w:p>
        </w:tc>
      </w:tr>
      <w:tr w:rsidR="00D3588C" w:rsidRPr="003613A7" w14:paraId="6552FAAC" w14:textId="77777777" w:rsidTr="0023078D">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780320B6" w14:textId="77777777" w:rsidR="00D3588C" w:rsidRPr="00252CB3" w:rsidRDefault="00D3588C" w:rsidP="007A000E">
            <w:pPr>
              <w:rPr>
                <w:b/>
                <w:bCs/>
                <w:sz w:val="24"/>
              </w:rPr>
            </w:pPr>
            <w:r w:rsidRPr="00252CB3">
              <w:rPr>
                <w:b/>
                <w:bCs/>
                <w:sz w:val="24"/>
              </w:rPr>
              <w:t xml:space="preserve">Skills, Knowledge, Ability (including ability </w:t>
            </w:r>
          </w:p>
          <w:p w14:paraId="2B0ACF8B" w14:textId="77777777" w:rsidR="00D3588C" w:rsidRPr="00252CB3" w:rsidRDefault="00D3588C" w:rsidP="007A000E">
            <w:pPr>
              <w:rPr>
                <w:b/>
                <w:bCs/>
                <w:sz w:val="24"/>
              </w:rPr>
            </w:pPr>
            <w:r w:rsidRPr="00252CB3">
              <w:rPr>
                <w:b/>
                <w:bCs/>
                <w:sz w:val="24"/>
              </w:rPr>
              <w:t>to develop knowledge,</w:t>
            </w:r>
          </w:p>
          <w:p w14:paraId="32174A0D" w14:textId="77777777" w:rsidR="00D3588C" w:rsidRPr="00252CB3" w:rsidRDefault="00D3588C" w:rsidP="007A000E">
            <w:pPr>
              <w:rPr>
                <w:sz w:val="24"/>
              </w:rPr>
            </w:pPr>
            <w:r w:rsidRPr="00252CB3">
              <w:rPr>
                <w:b/>
                <w:bCs/>
                <w:sz w:val="24"/>
              </w:rPr>
              <w:t xml:space="preserve"> skill or experience</w:t>
            </w:r>
          </w:p>
          <w:p w14:paraId="42809A55" w14:textId="77777777" w:rsidR="00D3588C" w:rsidRPr="00556EA2" w:rsidRDefault="00D3588C" w:rsidP="0028076F">
            <w:pPr>
              <w:rPr>
                <w:b/>
                <w:bCs/>
                <w:sz w:val="24"/>
              </w:rPr>
            </w:pPr>
          </w:p>
          <w:p w14:paraId="11240C5B" w14:textId="58C8D0DA" w:rsidR="00D3588C" w:rsidRPr="00252CB3" w:rsidRDefault="00D3588C" w:rsidP="0028076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1C51475" w14:textId="77777777" w:rsidR="00D3588C" w:rsidRPr="0099718A" w:rsidRDefault="00D3588C" w:rsidP="007A000E">
            <w:pPr>
              <w:rPr>
                <w:color w:val="000000"/>
                <w:sz w:val="24"/>
              </w:rPr>
            </w:pPr>
            <w:r w:rsidRPr="0099718A">
              <w:rPr>
                <w:color w:val="000000"/>
                <w:sz w:val="24"/>
              </w:rPr>
              <w:t xml:space="preserve">Excellent communication skills – able to share and obtain information utilising a range of methods. </w:t>
            </w:r>
          </w:p>
          <w:p w14:paraId="2EFAC81D" w14:textId="77777777" w:rsidR="00D3588C" w:rsidRPr="0099718A" w:rsidRDefault="00D3588C"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0937A983" w:rsidR="00D3588C" w:rsidRPr="00252CB3" w:rsidRDefault="00D3588C" w:rsidP="007C7BD6">
            <w:pPr>
              <w:rPr>
                <w:color w:val="000000"/>
                <w:sz w:val="24"/>
              </w:rPr>
            </w:pPr>
            <w:r>
              <w:rPr>
                <w:color w:val="000000"/>
                <w:sz w:val="24"/>
              </w:rPr>
              <w:t>Application form / Interview</w:t>
            </w:r>
          </w:p>
        </w:tc>
      </w:tr>
      <w:tr w:rsidR="00D3588C" w:rsidRPr="003613A7" w14:paraId="117C2A5D" w14:textId="77777777" w:rsidTr="0023078D">
        <w:trPr>
          <w:trHeight w:val="284"/>
        </w:trPr>
        <w:tc>
          <w:tcPr>
            <w:tcW w:w="3097" w:type="dxa"/>
            <w:vMerge/>
            <w:tcBorders>
              <w:left w:val="single" w:sz="4" w:space="0" w:color="auto"/>
              <w:right w:val="single" w:sz="4" w:space="0" w:color="auto"/>
            </w:tcBorders>
            <w:tcMar>
              <w:left w:w="108" w:type="dxa"/>
              <w:right w:w="108" w:type="dxa"/>
            </w:tcMar>
          </w:tcPr>
          <w:p w14:paraId="3B6779D1" w14:textId="77777777" w:rsidR="00D3588C" w:rsidRPr="00252CB3" w:rsidRDefault="00D3588C"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B91EE5" w14:textId="407C0838" w:rsidR="00D3588C" w:rsidRPr="0099718A" w:rsidRDefault="00D3588C" w:rsidP="007C7BD6">
            <w:pPr>
              <w:rPr>
                <w:color w:val="000000"/>
                <w:sz w:val="24"/>
              </w:rPr>
            </w:pPr>
            <w:r w:rsidRPr="0099718A">
              <w:rPr>
                <w:color w:val="000000"/>
                <w:sz w:val="24"/>
              </w:rPr>
              <w:t xml:space="preserve">Able to adapt to changes in </w:t>
            </w:r>
            <w:r>
              <w:rPr>
                <w:color w:val="000000"/>
                <w:sz w:val="24"/>
              </w:rPr>
              <w:t xml:space="preserve">the </w:t>
            </w:r>
            <w:r w:rsidRPr="0099718A">
              <w:rPr>
                <w:color w:val="000000"/>
                <w:sz w:val="24"/>
              </w:rPr>
              <w:t xml:space="preserve">working environment. </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376EB545" w:rsidR="00D3588C" w:rsidRPr="00252CB3" w:rsidRDefault="00D3588C" w:rsidP="00DD247E">
            <w:pPr>
              <w:rPr>
                <w:color w:val="000000"/>
                <w:sz w:val="24"/>
              </w:rPr>
            </w:pPr>
            <w:r>
              <w:rPr>
                <w:color w:val="000000"/>
                <w:sz w:val="24"/>
              </w:rPr>
              <w:t>Application form / Interview</w:t>
            </w:r>
          </w:p>
        </w:tc>
      </w:tr>
      <w:tr w:rsidR="00D3588C" w:rsidRPr="003613A7" w14:paraId="1B075C4F" w14:textId="77777777" w:rsidTr="0023078D">
        <w:trPr>
          <w:trHeight w:val="284"/>
        </w:trPr>
        <w:tc>
          <w:tcPr>
            <w:tcW w:w="3097" w:type="dxa"/>
            <w:vMerge/>
            <w:tcBorders>
              <w:left w:val="single" w:sz="4" w:space="0" w:color="auto"/>
              <w:right w:val="single" w:sz="4" w:space="0" w:color="auto"/>
            </w:tcBorders>
            <w:tcMar>
              <w:left w:w="108" w:type="dxa"/>
              <w:right w:w="108" w:type="dxa"/>
            </w:tcMar>
          </w:tcPr>
          <w:p w14:paraId="266E5792" w14:textId="77777777" w:rsidR="00D3588C" w:rsidRPr="00252CB3" w:rsidRDefault="00D3588C"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2224910" w14:textId="71541C24" w:rsidR="00D3588C" w:rsidRDefault="00D3588C" w:rsidP="007C7BD6">
            <w:pPr>
              <w:rPr>
                <w:color w:val="000000"/>
                <w:sz w:val="24"/>
              </w:rPr>
            </w:pPr>
            <w:r>
              <w:rPr>
                <w:color w:val="000000"/>
                <w:sz w:val="24"/>
              </w:rPr>
              <w:t>Ability to deal with criticism from difficult customers and remain professional while seeing a resolution.</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9E087" w14:textId="7BCD1D0C" w:rsidR="00D3588C" w:rsidRDefault="00D3588C" w:rsidP="007C7BD6">
            <w:pPr>
              <w:rPr>
                <w:color w:val="000000"/>
                <w:sz w:val="24"/>
              </w:rPr>
            </w:pPr>
            <w:r>
              <w:rPr>
                <w:color w:val="000000"/>
                <w:sz w:val="24"/>
              </w:rPr>
              <w:t>Application form / Interview</w:t>
            </w:r>
          </w:p>
        </w:tc>
      </w:tr>
      <w:tr w:rsidR="00D3588C" w:rsidRPr="003613A7" w14:paraId="29FA093A" w14:textId="77777777" w:rsidTr="0023078D">
        <w:trPr>
          <w:trHeight w:val="284"/>
        </w:trPr>
        <w:tc>
          <w:tcPr>
            <w:tcW w:w="3097" w:type="dxa"/>
            <w:vMerge/>
            <w:tcBorders>
              <w:left w:val="single" w:sz="4" w:space="0" w:color="auto"/>
              <w:right w:val="single" w:sz="4" w:space="0" w:color="auto"/>
            </w:tcBorders>
            <w:tcMar>
              <w:left w:w="108" w:type="dxa"/>
              <w:right w:w="108" w:type="dxa"/>
            </w:tcMar>
          </w:tcPr>
          <w:p w14:paraId="44BAA5FC" w14:textId="77777777" w:rsidR="00D3588C" w:rsidRPr="00252CB3" w:rsidRDefault="00D3588C"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77E87CB" w14:textId="42C87C13" w:rsidR="00D3588C" w:rsidRDefault="00D3588C" w:rsidP="007C7BD6">
            <w:pPr>
              <w:rPr>
                <w:color w:val="000000"/>
                <w:sz w:val="24"/>
              </w:rPr>
            </w:pPr>
            <w:r>
              <w:rPr>
                <w:color w:val="000000"/>
                <w:sz w:val="24"/>
              </w:rPr>
              <w:t>Possess good emotional resilience</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C4904" w14:textId="148BDE9D" w:rsidR="00D3588C" w:rsidRDefault="00D3588C" w:rsidP="007C7BD6">
            <w:pPr>
              <w:rPr>
                <w:color w:val="000000"/>
                <w:sz w:val="24"/>
              </w:rPr>
            </w:pPr>
            <w:r>
              <w:rPr>
                <w:color w:val="000000"/>
                <w:sz w:val="24"/>
              </w:rPr>
              <w:t>Application form / Interview</w:t>
            </w:r>
          </w:p>
        </w:tc>
      </w:tr>
      <w:tr w:rsidR="00D3588C" w:rsidRPr="003613A7" w14:paraId="402F4ED2" w14:textId="77777777" w:rsidTr="0023078D">
        <w:trPr>
          <w:trHeight w:val="284"/>
        </w:trPr>
        <w:tc>
          <w:tcPr>
            <w:tcW w:w="3097" w:type="dxa"/>
            <w:vMerge/>
            <w:tcBorders>
              <w:left w:val="single" w:sz="4" w:space="0" w:color="auto"/>
              <w:right w:val="single" w:sz="4" w:space="0" w:color="auto"/>
            </w:tcBorders>
            <w:tcMar>
              <w:left w:w="108" w:type="dxa"/>
              <w:right w:w="108" w:type="dxa"/>
            </w:tcMar>
          </w:tcPr>
          <w:p w14:paraId="6371E27D" w14:textId="77777777" w:rsidR="00D3588C" w:rsidRPr="00252CB3" w:rsidRDefault="00D3588C"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0AB1CD" w14:textId="78164343" w:rsidR="00D3588C" w:rsidRPr="0099718A" w:rsidRDefault="00D3588C" w:rsidP="007C7BD6">
            <w:pPr>
              <w:rPr>
                <w:color w:val="000000"/>
                <w:sz w:val="24"/>
              </w:rPr>
            </w:pPr>
            <w:r w:rsidRPr="0099718A">
              <w:rPr>
                <w:color w:val="000000"/>
                <w:sz w:val="24"/>
              </w:rPr>
              <w:t>Excellent negotiation skills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318F5" w14:textId="77777777" w:rsidR="00D3588C" w:rsidRDefault="00D3588C" w:rsidP="007C7BD6">
            <w:pPr>
              <w:rPr>
                <w:color w:val="000000"/>
                <w:sz w:val="24"/>
              </w:rPr>
            </w:pPr>
            <w:r>
              <w:rPr>
                <w:color w:val="000000"/>
                <w:sz w:val="24"/>
              </w:rPr>
              <w:t>Application form / Interview</w:t>
            </w:r>
          </w:p>
          <w:p w14:paraId="62B47668" w14:textId="2D2CF820" w:rsidR="00D3588C" w:rsidRPr="00252CB3" w:rsidRDefault="00D3588C" w:rsidP="007C7BD6">
            <w:pPr>
              <w:rPr>
                <w:color w:val="000000"/>
                <w:sz w:val="24"/>
              </w:rPr>
            </w:pPr>
          </w:p>
        </w:tc>
      </w:tr>
      <w:tr w:rsidR="00D3588C" w:rsidRPr="003613A7" w14:paraId="1BE42D9A" w14:textId="77777777" w:rsidTr="0023078D">
        <w:trPr>
          <w:trHeight w:val="284"/>
        </w:trPr>
        <w:tc>
          <w:tcPr>
            <w:tcW w:w="3097" w:type="dxa"/>
            <w:vMerge/>
            <w:tcBorders>
              <w:left w:val="single" w:sz="4" w:space="0" w:color="auto"/>
              <w:right w:val="single" w:sz="4" w:space="0" w:color="auto"/>
            </w:tcBorders>
            <w:tcMar>
              <w:left w:w="108" w:type="dxa"/>
              <w:right w:w="108" w:type="dxa"/>
            </w:tcMar>
          </w:tcPr>
          <w:p w14:paraId="71EF9C5D" w14:textId="77777777" w:rsidR="00D3588C" w:rsidRPr="00252CB3" w:rsidRDefault="00D3588C"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6B82A68" w14:textId="77777777" w:rsidR="00D3588C" w:rsidRPr="0099718A" w:rsidRDefault="00D3588C" w:rsidP="007A000E">
            <w:pPr>
              <w:rPr>
                <w:rFonts w:eastAsia="MS Mincho"/>
                <w:sz w:val="24"/>
              </w:rPr>
            </w:pPr>
            <w:r w:rsidRPr="0099718A">
              <w:rPr>
                <w:rFonts w:eastAsia="MS Mincho"/>
                <w:sz w:val="24"/>
              </w:rPr>
              <w:t>Able to effectively use a PC to record information accurately</w:t>
            </w:r>
          </w:p>
          <w:p w14:paraId="104E7FF8" w14:textId="77777777" w:rsidR="00D3588C" w:rsidRPr="0099718A" w:rsidRDefault="00D3588C"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DFC47" w14:textId="290135F6" w:rsidR="00D3588C" w:rsidRPr="00252CB3" w:rsidRDefault="00D3588C" w:rsidP="007C7BD6">
            <w:pPr>
              <w:rPr>
                <w:color w:val="000000"/>
                <w:sz w:val="24"/>
              </w:rPr>
            </w:pPr>
            <w:r>
              <w:rPr>
                <w:color w:val="000000"/>
                <w:sz w:val="24"/>
              </w:rPr>
              <w:t>Application form / Interview</w:t>
            </w:r>
          </w:p>
        </w:tc>
      </w:tr>
      <w:tr w:rsidR="00D3588C" w:rsidRPr="003613A7" w14:paraId="14654B13" w14:textId="77777777" w:rsidTr="0023078D">
        <w:trPr>
          <w:trHeight w:val="284"/>
        </w:trPr>
        <w:tc>
          <w:tcPr>
            <w:tcW w:w="3097" w:type="dxa"/>
            <w:vMerge/>
            <w:tcBorders>
              <w:left w:val="single" w:sz="4" w:space="0" w:color="auto"/>
              <w:right w:val="single" w:sz="4" w:space="0" w:color="auto"/>
            </w:tcBorders>
            <w:tcMar>
              <w:left w:w="108" w:type="dxa"/>
              <w:right w:w="108" w:type="dxa"/>
            </w:tcMar>
          </w:tcPr>
          <w:p w14:paraId="1BB61F73" w14:textId="77777777" w:rsidR="00D3588C" w:rsidRPr="00252CB3" w:rsidRDefault="00D3588C"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4E14297" w14:textId="522915A9" w:rsidR="00D3588C" w:rsidRPr="0099718A" w:rsidRDefault="00D3588C" w:rsidP="00E45EF3">
            <w:pPr>
              <w:widowControl w:val="0"/>
              <w:adjustRightInd w:val="0"/>
              <w:spacing w:line="288" w:lineRule="auto"/>
              <w:textAlignment w:val="center"/>
              <w:rPr>
                <w:color w:val="000000"/>
                <w:sz w:val="24"/>
              </w:rPr>
            </w:pPr>
            <w:r w:rsidRPr="0099718A">
              <w:rPr>
                <w:color w:val="000000"/>
                <w:sz w:val="24"/>
              </w:rPr>
              <w:t>Keep up to date with legislative change, changes in council policies and procedures that affect the role</w:t>
            </w:r>
            <w:r>
              <w:rPr>
                <w:color w:val="000000"/>
                <w:sz w:val="24"/>
              </w:rPr>
              <w: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342B13" w14:textId="2E7FF8BB" w:rsidR="00D3588C" w:rsidRPr="00252CB3" w:rsidRDefault="00D3588C" w:rsidP="007C7BD6">
            <w:pPr>
              <w:rPr>
                <w:color w:val="000000"/>
                <w:sz w:val="24"/>
              </w:rPr>
            </w:pPr>
            <w:r>
              <w:rPr>
                <w:color w:val="000000"/>
                <w:sz w:val="24"/>
              </w:rPr>
              <w:t>Application form / Interview</w:t>
            </w:r>
          </w:p>
        </w:tc>
      </w:tr>
      <w:tr w:rsidR="00D3588C" w:rsidRPr="003613A7" w14:paraId="48C6FE39" w14:textId="77777777" w:rsidTr="0023078D">
        <w:trPr>
          <w:trHeight w:val="284"/>
        </w:trPr>
        <w:tc>
          <w:tcPr>
            <w:tcW w:w="3097" w:type="dxa"/>
            <w:vMerge/>
            <w:tcBorders>
              <w:left w:val="single" w:sz="4" w:space="0" w:color="auto"/>
              <w:right w:val="single" w:sz="4" w:space="0" w:color="auto"/>
            </w:tcBorders>
            <w:tcMar>
              <w:left w:w="108" w:type="dxa"/>
              <w:right w:w="108" w:type="dxa"/>
            </w:tcMar>
          </w:tcPr>
          <w:p w14:paraId="0CFDE335" w14:textId="77777777" w:rsidR="00D3588C" w:rsidRPr="00252CB3" w:rsidRDefault="00D3588C"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CE46AAA" w14:textId="77777777" w:rsidR="00D3588C" w:rsidRDefault="00D3588C" w:rsidP="007A000E">
            <w:pPr>
              <w:rPr>
                <w:bCs/>
                <w:sz w:val="24"/>
              </w:rPr>
            </w:pPr>
            <w:r w:rsidRPr="0099718A">
              <w:rPr>
                <w:bCs/>
                <w:sz w:val="24"/>
              </w:rPr>
              <w:t>Knowledge of enforcement legislation</w:t>
            </w:r>
            <w:r>
              <w:rPr>
                <w:bCs/>
                <w:sz w:val="24"/>
              </w:rPr>
              <w:t>:</w:t>
            </w:r>
          </w:p>
          <w:p w14:paraId="6376383C" w14:textId="77777777" w:rsidR="00D3588C" w:rsidRPr="009B1737" w:rsidRDefault="00D3588C" w:rsidP="009B1737">
            <w:pPr>
              <w:pStyle w:val="ListParagraph"/>
              <w:numPr>
                <w:ilvl w:val="0"/>
                <w:numId w:val="4"/>
              </w:numPr>
              <w:rPr>
                <w:rFonts w:ascii="Arial" w:hAnsi="Arial" w:cs="Arial"/>
                <w:bCs/>
              </w:rPr>
            </w:pPr>
            <w:r w:rsidRPr="009B1737">
              <w:rPr>
                <w:rFonts w:ascii="Arial" w:hAnsi="Arial" w:cs="Arial"/>
                <w:bCs/>
              </w:rPr>
              <w:t xml:space="preserve">The Tribunals, Courts &amp; Enforcement Act 2007 </w:t>
            </w:r>
          </w:p>
          <w:p w14:paraId="23798D58" w14:textId="77777777" w:rsidR="00D3588C" w:rsidRPr="009B1737" w:rsidRDefault="00D3588C" w:rsidP="009B1737">
            <w:pPr>
              <w:pStyle w:val="ListParagraph"/>
              <w:numPr>
                <w:ilvl w:val="0"/>
                <w:numId w:val="4"/>
              </w:numPr>
              <w:rPr>
                <w:rFonts w:ascii="Arial" w:hAnsi="Arial" w:cs="Arial"/>
                <w:bCs/>
              </w:rPr>
            </w:pPr>
            <w:r w:rsidRPr="009B1737">
              <w:rPr>
                <w:rFonts w:ascii="Arial" w:hAnsi="Arial" w:cs="Arial"/>
                <w:bCs/>
              </w:rPr>
              <w:t>The Taking Control of Goods Regulations 2013</w:t>
            </w:r>
          </w:p>
          <w:p w14:paraId="4D2FC5B6" w14:textId="2FF60312" w:rsidR="00D3588C" w:rsidRPr="009B1737" w:rsidRDefault="00D3588C" w:rsidP="009B1737">
            <w:pPr>
              <w:pStyle w:val="ListParagraph"/>
              <w:numPr>
                <w:ilvl w:val="0"/>
                <w:numId w:val="4"/>
              </w:numPr>
              <w:rPr>
                <w:rFonts w:ascii="Arial" w:hAnsi="Arial" w:cs="Arial"/>
                <w:bCs/>
              </w:rPr>
            </w:pPr>
            <w:r w:rsidRPr="009B1737">
              <w:rPr>
                <w:rFonts w:ascii="Arial" w:hAnsi="Arial" w:cs="Arial"/>
                <w:bCs/>
              </w:rPr>
              <w:t>The Taking Control of Goods (Fees) Regulations 2014</w:t>
            </w:r>
          </w:p>
          <w:p w14:paraId="42D77E32" w14:textId="3AEFBE54" w:rsidR="00D3588C" w:rsidRPr="009B1737" w:rsidRDefault="00D3588C" w:rsidP="009B1737">
            <w:pPr>
              <w:pStyle w:val="ListParagraph"/>
              <w:numPr>
                <w:ilvl w:val="0"/>
                <w:numId w:val="4"/>
              </w:numPr>
              <w:rPr>
                <w:rFonts w:ascii="Arial" w:hAnsi="Arial" w:cs="Arial"/>
                <w:bCs/>
              </w:rPr>
            </w:pPr>
            <w:r w:rsidRPr="009B1737">
              <w:rPr>
                <w:rFonts w:ascii="Arial" w:hAnsi="Arial" w:cs="Arial"/>
                <w:bCs/>
              </w:rPr>
              <w:t>The Taking Control of Goods (Miscellaneous Amendments) Regulations 2026</w:t>
            </w:r>
          </w:p>
          <w:p w14:paraId="030230CA" w14:textId="3CC0A318" w:rsidR="00D3588C" w:rsidRPr="0099718A" w:rsidRDefault="00D3588C"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C49CFB" w14:textId="75FA462B" w:rsidR="00D3588C" w:rsidRPr="00160F0D" w:rsidRDefault="00D3588C" w:rsidP="00160F0D">
            <w:pPr>
              <w:rPr>
                <w:sz w:val="24"/>
              </w:rPr>
            </w:pPr>
            <w:r>
              <w:rPr>
                <w:color w:val="000000"/>
                <w:sz w:val="24"/>
              </w:rPr>
              <w:t>Application form / Interview</w:t>
            </w:r>
          </w:p>
        </w:tc>
      </w:tr>
      <w:tr w:rsidR="00D3588C" w:rsidRPr="00556EA2" w14:paraId="7E8A1546" w14:textId="77777777" w:rsidTr="0023078D">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FB47895" w14:textId="77777777" w:rsidR="00D3588C" w:rsidRPr="00556EA2" w:rsidRDefault="00D3588C" w:rsidP="0028076F">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447EACC" w14:textId="77777777" w:rsidR="00D3588C" w:rsidRPr="00556EA2" w:rsidRDefault="00D3588C" w:rsidP="007A000E">
            <w:pPr>
              <w:rPr>
                <w:color w:val="000000"/>
                <w:sz w:val="24"/>
              </w:rPr>
            </w:pPr>
            <w:r w:rsidRPr="00556EA2">
              <w:rPr>
                <w:color w:val="000000"/>
                <w:sz w:val="24"/>
              </w:rPr>
              <w:t>Compliance with health and safety rules, regulations, and legislation</w:t>
            </w:r>
          </w:p>
          <w:p w14:paraId="6982A0F3" w14:textId="77777777" w:rsidR="00D3588C" w:rsidRPr="00556EA2" w:rsidRDefault="00D3588C"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0C08584C" w:rsidR="00D3588C" w:rsidRPr="00556EA2" w:rsidRDefault="00D3588C" w:rsidP="007C7BD6">
            <w:pPr>
              <w:rPr>
                <w:color w:val="000000"/>
                <w:sz w:val="24"/>
              </w:rPr>
            </w:pPr>
            <w:r>
              <w:rPr>
                <w:color w:val="000000"/>
                <w:sz w:val="24"/>
              </w:rPr>
              <w:t>Application form / Interview</w:t>
            </w:r>
          </w:p>
        </w:tc>
      </w:tr>
      <w:tr w:rsidR="00241E42" w:rsidRPr="00556EA2"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556EA2" w:rsidRDefault="00C23E50" w:rsidP="0028076F">
            <w:pPr>
              <w:rPr>
                <w:b/>
                <w:bCs/>
                <w:sz w:val="24"/>
              </w:rPr>
            </w:pPr>
            <w:bookmarkStart w:id="1" w:name="_Hlk92295067"/>
            <w:r w:rsidRPr="00556EA2">
              <w:rPr>
                <w:b/>
                <w:bCs/>
                <w:sz w:val="24"/>
              </w:rPr>
              <w:t>Work Related Circumstances/</w:t>
            </w:r>
          </w:p>
          <w:p w14:paraId="0FC2C5A0" w14:textId="77777777" w:rsidR="00C23E50" w:rsidRPr="00556EA2" w:rsidRDefault="00C23E50" w:rsidP="0028076F">
            <w:pPr>
              <w:rPr>
                <w:b/>
                <w:bCs/>
                <w:sz w:val="24"/>
              </w:rPr>
            </w:pPr>
            <w:r w:rsidRPr="00556EA2">
              <w:rPr>
                <w:b/>
                <w:bCs/>
                <w:sz w:val="24"/>
              </w:rPr>
              <w:t>Values of the Council</w:t>
            </w:r>
          </w:p>
          <w:p w14:paraId="3E244CFD" w14:textId="77777777" w:rsidR="00C23E50" w:rsidRPr="00556EA2"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556EA2" w:rsidRDefault="00C23E50" w:rsidP="0028076F">
            <w:pPr>
              <w:rPr>
                <w:color w:val="000000"/>
                <w:sz w:val="24"/>
              </w:rPr>
            </w:pPr>
            <w:r w:rsidRPr="00556EA2">
              <w:rPr>
                <w:color w:val="000000"/>
                <w:sz w:val="24"/>
              </w:rPr>
              <w:t>Commitment to Equal Opportunities</w:t>
            </w:r>
            <w:r w:rsidR="008752CE" w:rsidRPr="00556EA2">
              <w:rPr>
                <w:color w:val="000000"/>
                <w:sz w:val="24"/>
              </w:rPr>
              <w:t>.</w:t>
            </w:r>
          </w:p>
          <w:p w14:paraId="4E36D0CB" w14:textId="77777777" w:rsidR="00C23E50" w:rsidRPr="00556EA2" w:rsidRDefault="00C23E50"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21713A12" w:rsidR="00C23E50" w:rsidRPr="00556EA2" w:rsidRDefault="00ED138A" w:rsidP="0028076F">
            <w:pPr>
              <w:rPr>
                <w:color w:val="000000"/>
                <w:sz w:val="24"/>
              </w:rPr>
            </w:pPr>
            <w:r>
              <w:rPr>
                <w:color w:val="000000"/>
                <w:sz w:val="24"/>
              </w:rPr>
              <w:t>Application form</w:t>
            </w:r>
          </w:p>
        </w:tc>
      </w:tr>
      <w:tr w:rsidR="00241E42" w:rsidRPr="00556EA2"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556EA2"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23E50" w:rsidRPr="00556EA2" w:rsidRDefault="00C23E50" w:rsidP="0028076F">
            <w:pPr>
              <w:rPr>
                <w:color w:val="000000"/>
                <w:sz w:val="24"/>
              </w:rPr>
            </w:pPr>
            <w:r w:rsidRPr="00556EA2">
              <w:rPr>
                <w:color w:val="000000"/>
                <w:sz w:val="24"/>
              </w:rPr>
              <w:t>Compliance with health and safety rules, regulations, and legislation</w:t>
            </w:r>
            <w:r w:rsidR="008752CE" w:rsidRPr="00556EA2">
              <w:rPr>
                <w:color w:val="000000"/>
                <w:sz w:val="24"/>
              </w:rPr>
              <w:t>.</w:t>
            </w:r>
          </w:p>
          <w:p w14:paraId="236E201D" w14:textId="77777777" w:rsidR="00C23E50" w:rsidRPr="00556EA2" w:rsidRDefault="00C23E50"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0DE9120D" w:rsidR="00C23E50" w:rsidRPr="00556EA2" w:rsidRDefault="00ED138A" w:rsidP="0028076F">
            <w:pPr>
              <w:rPr>
                <w:color w:val="000000"/>
                <w:sz w:val="24"/>
              </w:rPr>
            </w:pPr>
            <w:r>
              <w:rPr>
                <w:color w:val="000000"/>
                <w:sz w:val="24"/>
              </w:rPr>
              <w:t>Application form</w:t>
            </w:r>
          </w:p>
        </w:tc>
      </w:tr>
      <w:tr w:rsidR="00241E42" w:rsidRPr="00556EA2"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556EA2"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556EA2" w:rsidRDefault="00C23E50" w:rsidP="0028076F">
            <w:pPr>
              <w:rPr>
                <w:color w:val="000000"/>
                <w:sz w:val="24"/>
              </w:rPr>
            </w:pPr>
            <w:r w:rsidRPr="00556EA2">
              <w:rPr>
                <w:color w:val="000000"/>
                <w:sz w:val="24"/>
              </w:rPr>
              <w:t>Ability to comply with the Councils values of:</w:t>
            </w:r>
          </w:p>
          <w:p w14:paraId="3DB6348F" w14:textId="5F350483" w:rsidR="00C23E50" w:rsidRPr="00556EA2" w:rsidRDefault="00C23E50" w:rsidP="00C23E50">
            <w:pPr>
              <w:pStyle w:val="ListParagraph"/>
              <w:numPr>
                <w:ilvl w:val="0"/>
                <w:numId w:val="3"/>
              </w:numPr>
              <w:rPr>
                <w:rFonts w:ascii="Arial" w:hAnsi="Arial" w:cs="Arial"/>
                <w:color w:val="000000"/>
              </w:rPr>
            </w:pPr>
            <w:r w:rsidRPr="00556EA2">
              <w:rPr>
                <w:rFonts w:ascii="Arial" w:hAnsi="Arial" w:cs="Arial"/>
                <w:color w:val="000000"/>
              </w:rPr>
              <w:t>We innovate</w:t>
            </w:r>
            <w:r w:rsidR="008752CE" w:rsidRPr="00556EA2">
              <w:rPr>
                <w:rFonts w:ascii="Arial" w:hAnsi="Arial" w:cs="Arial"/>
                <w:color w:val="000000"/>
              </w:rPr>
              <w:t>.</w:t>
            </w:r>
          </w:p>
          <w:p w14:paraId="120B342F" w14:textId="0FFB0F0D" w:rsidR="00C23E50" w:rsidRPr="00556EA2" w:rsidRDefault="00C23E50" w:rsidP="00C23E50">
            <w:pPr>
              <w:pStyle w:val="ListParagraph"/>
              <w:numPr>
                <w:ilvl w:val="0"/>
                <w:numId w:val="3"/>
              </w:numPr>
              <w:rPr>
                <w:rFonts w:ascii="Arial" w:hAnsi="Arial" w:cs="Arial"/>
                <w:color w:val="000000"/>
              </w:rPr>
            </w:pPr>
            <w:r w:rsidRPr="00556EA2">
              <w:rPr>
                <w:rFonts w:ascii="Arial" w:hAnsi="Arial" w:cs="Arial"/>
                <w:color w:val="000000"/>
              </w:rPr>
              <w:t>We enable</w:t>
            </w:r>
            <w:r w:rsidR="008752CE" w:rsidRPr="00556EA2">
              <w:rPr>
                <w:rFonts w:ascii="Arial" w:hAnsi="Arial" w:cs="Arial"/>
                <w:color w:val="000000"/>
              </w:rPr>
              <w:t>.</w:t>
            </w:r>
          </w:p>
          <w:p w14:paraId="4DD1295C" w14:textId="77777777" w:rsidR="00C23E50" w:rsidRPr="00556EA2" w:rsidRDefault="00C23E50" w:rsidP="00C23E50">
            <w:pPr>
              <w:pStyle w:val="ListParagraph"/>
              <w:numPr>
                <w:ilvl w:val="0"/>
                <w:numId w:val="3"/>
              </w:numPr>
              <w:rPr>
                <w:rFonts w:ascii="Arial" w:hAnsi="Arial" w:cs="Arial"/>
                <w:color w:val="000000"/>
              </w:rPr>
            </w:pPr>
            <w:r w:rsidRPr="00556EA2">
              <w:rPr>
                <w:rFonts w:ascii="Arial" w:hAnsi="Arial" w:cs="Arial"/>
                <w:color w:val="000000"/>
              </w:rPr>
              <w:t xml:space="preserve">We respect. </w:t>
            </w:r>
          </w:p>
          <w:p w14:paraId="52DDA792" w14:textId="77777777" w:rsidR="008752CE" w:rsidRPr="00556EA2" w:rsidRDefault="008752CE" w:rsidP="008752CE">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41663598" w:rsidR="00C23E50" w:rsidRPr="00556EA2" w:rsidRDefault="00ED138A" w:rsidP="0028076F">
            <w:pPr>
              <w:rPr>
                <w:color w:val="000000"/>
                <w:sz w:val="24"/>
              </w:rPr>
            </w:pPr>
            <w:r>
              <w:rPr>
                <w:color w:val="000000"/>
                <w:sz w:val="24"/>
              </w:rPr>
              <w:t>Application form</w:t>
            </w:r>
          </w:p>
        </w:tc>
      </w:tr>
      <w:bookmarkEnd w:id="1"/>
    </w:tbl>
    <w:p w14:paraId="545587F9" w14:textId="77777777" w:rsidR="00C23E50" w:rsidRPr="00556EA2" w:rsidRDefault="00C23E50" w:rsidP="00C23E50">
      <w:pPr>
        <w:pStyle w:val="NormalWeb"/>
        <w:tabs>
          <w:tab w:val="left" w:pos="4962"/>
        </w:tabs>
        <w:spacing w:before="0" w:after="0"/>
        <w:rPr>
          <w:rFonts w:ascii="Arial" w:hAnsi="Arial" w:cs="Arial"/>
        </w:rPr>
      </w:pPr>
    </w:p>
    <w:p w14:paraId="704E33B8" w14:textId="03847BC0" w:rsidR="00C23E50" w:rsidRPr="00556EA2" w:rsidRDefault="00C23E50" w:rsidP="00C23E50">
      <w:pPr>
        <w:pStyle w:val="NormalWeb"/>
        <w:tabs>
          <w:tab w:val="left" w:pos="4962"/>
        </w:tabs>
        <w:spacing w:before="0" w:after="0"/>
        <w:rPr>
          <w:rFonts w:ascii="Arial" w:hAnsi="Arial" w:cs="Arial"/>
        </w:rPr>
      </w:pPr>
      <w:r w:rsidRPr="00556EA2">
        <w:rPr>
          <w:rFonts w:ascii="Arial" w:hAnsi="Arial" w:cs="Arial"/>
        </w:rPr>
        <w:t>Author</w:t>
      </w:r>
      <w:r w:rsidR="009B1737">
        <w:rPr>
          <w:rFonts w:ascii="Arial" w:hAnsi="Arial" w:cs="Arial"/>
        </w:rPr>
        <w:t>: Karan Wilkinson &amp; Sharon Sanderson</w:t>
      </w:r>
    </w:p>
    <w:p w14:paraId="03231900" w14:textId="4F410EDC" w:rsidR="00C23E50" w:rsidRPr="00556EA2" w:rsidRDefault="00C23E50" w:rsidP="00C23E50">
      <w:pPr>
        <w:pStyle w:val="NormalWeb"/>
        <w:tabs>
          <w:tab w:val="left" w:pos="4962"/>
        </w:tabs>
        <w:spacing w:before="0" w:after="0"/>
        <w:rPr>
          <w:rFonts w:ascii="Arial" w:hAnsi="Arial" w:cs="Arial"/>
        </w:rPr>
      </w:pPr>
      <w:r w:rsidRPr="00556EA2">
        <w:rPr>
          <w:rFonts w:ascii="Arial" w:hAnsi="Arial" w:cs="Arial"/>
        </w:rPr>
        <w:t>Date</w:t>
      </w:r>
      <w:r w:rsidR="009B1737">
        <w:rPr>
          <w:rFonts w:ascii="Arial" w:hAnsi="Arial" w:cs="Arial"/>
        </w:rPr>
        <w:t>: 20/10/2026</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2016E" w14:textId="77777777" w:rsidR="00F52647" w:rsidRDefault="00F52647">
      <w:r>
        <w:separator/>
      </w:r>
    </w:p>
  </w:endnote>
  <w:endnote w:type="continuationSeparator" w:id="0">
    <w:p w14:paraId="4A8D7679" w14:textId="77777777" w:rsidR="00F52647" w:rsidRDefault="00F52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1F5C7" w14:textId="77777777" w:rsidR="00F52647" w:rsidRDefault="00F52647">
      <w:r>
        <w:separator/>
      </w:r>
    </w:p>
  </w:footnote>
  <w:footnote w:type="continuationSeparator" w:id="0">
    <w:p w14:paraId="5CA1B364" w14:textId="77777777" w:rsidR="00F52647" w:rsidRDefault="00F52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DB1F15"/>
    <w:multiLevelType w:val="hybridMultilevel"/>
    <w:tmpl w:val="352C4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2"/>
  </w:num>
  <w:num w:numId="2" w16cid:durableId="1516337016">
    <w:abstractNumId w:val="2"/>
  </w:num>
  <w:num w:numId="3" w16cid:durableId="171771728">
    <w:abstractNumId w:val="0"/>
  </w:num>
  <w:num w:numId="4" w16cid:durableId="932013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91029"/>
    <w:rsid w:val="00116E60"/>
    <w:rsid w:val="00160F0D"/>
    <w:rsid w:val="00234CFA"/>
    <w:rsid w:val="00241E42"/>
    <w:rsid w:val="00252CB3"/>
    <w:rsid w:val="0027180F"/>
    <w:rsid w:val="00272418"/>
    <w:rsid w:val="002B08D7"/>
    <w:rsid w:val="002D5776"/>
    <w:rsid w:val="002E2F87"/>
    <w:rsid w:val="002E432A"/>
    <w:rsid w:val="0030498F"/>
    <w:rsid w:val="003271A6"/>
    <w:rsid w:val="00372688"/>
    <w:rsid w:val="004C3B6F"/>
    <w:rsid w:val="005215FC"/>
    <w:rsid w:val="00556EA2"/>
    <w:rsid w:val="00583CB7"/>
    <w:rsid w:val="005F2AEF"/>
    <w:rsid w:val="00663733"/>
    <w:rsid w:val="00673D8F"/>
    <w:rsid w:val="006A3D80"/>
    <w:rsid w:val="006D503E"/>
    <w:rsid w:val="00767340"/>
    <w:rsid w:val="007A000E"/>
    <w:rsid w:val="007C7BD6"/>
    <w:rsid w:val="00836938"/>
    <w:rsid w:val="008752CE"/>
    <w:rsid w:val="008B3AF8"/>
    <w:rsid w:val="008B3F87"/>
    <w:rsid w:val="008E3D1D"/>
    <w:rsid w:val="0091506D"/>
    <w:rsid w:val="00941818"/>
    <w:rsid w:val="0096212A"/>
    <w:rsid w:val="0099718A"/>
    <w:rsid w:val="009A49D3"/>
    <w:rsid w:val="009B1737"/>
    <w:rsid w:val="009D3CCB"/>
    <w:rsid w:val="00A037ED"/>
    <w:rsid w:val="00A041B4"/>
    <w:rsid w:val="00A268A6"/>
    <w:rsid w:val="00AA62F4"/>
    <w:rsid w:val="00B07BDD"/>
    <w:rsid w:val="00B32389"/>
    <w:rsid w:val="00BA523A"/>
    <w:rsid w:val="00C112A4"/>
    <w:rsid w:val="00C23E50"/>
    <w:rsid w:val="00C32C3B"/>
    <w:rsid w:val="00D3588C"/>
    <w:rsid w:val="00D803BE"/>
    <w:rsid w:val="00D97B7E"/>
    <w:rsid w:val="00DD247E"/>
    <w:rsid w:val="00E45EF3"/>
    <w:rsid w:val="00ED138A"/>
    <w:rsid w:val="00F2048F"/>
    <w:rsid w:val="00F32ACF"/>
    <w:rsid w:val="00F52647"/>
    <w:rsid w:val="00F80F53"/>
    <w:rsid w:val="00FB4D90"/>
    <w:rsid w:val="00FD05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SharedWithUsers xmlns="90b2ce22-5f08-499d-8a51-a55788aa8ef6">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9D17D72A-3A2E-4897-BE09-0F28BDEB9055}">
  <ds:schemaRefs>
    <ds:schemaRef ds:uri="http://schemas.microsoft.com/office/2006/metadata/properties"/>
    <ds:schemaRef ds:uri="http://schemas.microsoft.com/office/infopath/2007/PartnerControls"/>
    <ds:schemaRef ds:uri="0862de27-bf98-42c3-9af4-81ee2ef416fb"/>
    <ds:schemaRef ds:uri="aca10c3e-6aa4-444b-b503-323e49edca04"/>
    <ds:schemaRef ds:uri="2ab41fc7-790c-48de-bc7a-48d948da2b96"/>
  </ds:schemaRefs>
</ds:datastoreItem>
</file>

<file path=customXml/itemProps4.xml><?xml version="1.0" encoding="utf-8"?>
<ds:datastoreItem xmlns:ds="http://schemas.openxmlformats.org/officeDocument/2006/customXml" ds:itemID="{B03CBF29-FC7E-49CB-9E7C-10DD9BF35CFA}"/>
</file>

<file path=docProps/app.xml><?xml version="1.0" encoding="utf-8"?>
<Properties xmlns="http://schemas.openxmlformats.org/officeDocument/2006/extended-properties" xmlns:vt="http://schemas.openxmlformats.org/officeDocument/2006/docPropsVTypes">
  <Template>Blank document with logo_ bw</Template>
  <TotalTime>141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26</cp:revision>
  <cp:lastPrinted>2005-05-31T11:32:00Z</cp:lastPrinted>
  <dcterms:created xsi:type="dcterms:W3CDTF">2026-10-19T15:40:00Z</dcterms:created>
  <dcterms:modified xsi:type="dcterms:W3CDTF">2026-11-06T07:48:00Z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r8>37500</vt:r8>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_SourceUrl">
    <vt:lpwstr/>
  </property>
  <property fmtid="{D5CDD505-2E9C-101B-9397-08002B2CF9AE}" pid="21" name="_SharedFileIndex">
    <vt:lpwstr/>
  </property>
  <property fmtid="{D5CDD505-2E9C-101B-9397-08002B2CF9AE}" pid="22" name="MediaServiceImageTags">
    <vt:lpwstr/>
  </property>
</Properties>
</file>